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435C7E7" w14:textId="7E6F2C2B" w:rsidR="00132B57" w:rsidRDefault="00366B25" w:rsidP="003E17D1">
      <w:pPr>
        <w:spacing w:after="0"/>
      </w:pPr>
      <w:r w:rsidRPr="00366B25">
        <w:rPr>
          <w:rFonts w:asci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AD8BE" wp14:editId="679B8EE7">
                <wp:simplePos x="0" y="0"/>
                <wp:positionH relativeFrom="column">
                  <wp:posOffset>3077210</wp:posOffset>
                </wp:positionH>
                <wp:positionV relativeFrom="paragraph">
                  <wp:posOffset>617855</wp:posOffset>
                </wp:positionV>
                <wp:extent cx="2830167" cy="660400"/>
                <wp:effectExtent l="0" t="0" r="0" b="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0167" cy="660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CB7FB1" w14:textId="77777777" w:rsidR="00366B25" w:rsidRDefault="00366B25" w:rsidP="00366B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Dossier de projet</w:t>
                            </w:r>
                          </w:p>
                          <w:p w14:paraId="00EE7223" w14:textId="59680B09" w:rsidR="00366B25" w:rsidRDefault="00C4447E" w:rsidP="00366B2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Rentrée 202</w:t>
                            </w:r>
                            <w:r w:rsidR="0099283C">
                              <w:rPr>
                                <w:rFonts w:ascii="Arial Black" w:hAnsi="Arial Black"/>
                                <w:color w:val="00B0F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4AD8BE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242.3pt;margin-top:48.65pt;width:222.85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" filled="f" stroked="f">
                <o:lock v:ext="edit" shapetype="t"/>
                <v:textbox style="mso-fit-shape-to-text:t">
                  <w:txbxContent>
                    <w:p w14:paraId="13CB7FB1" w14:textId="77777777" w:rsidR="00366B25" w:rsidRDefault="00366B25" w:rsidP="00366B2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B0F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Dossier de projet</w:t>
                      </w:r>
                    </w:p>
                    <w:p w14:paraId="00EE7223" w14:textId="59680B09" w:rsidR="00366B25" w:rsidRDefault="00C4447E" w:rsidP="00366B2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Rentrée 202</w:t>
                      </w:r>
                      <w:r w:rsidR="0099283C">
                        <w:rPr>
                          <w:rFonts w:ascii="Arial Black" w:hAnsi="Arial Black"/>
                          <w:color w:val="00B0F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8090D">
        <w:rPr>
          <w:rFonts w:asci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475786" wp14:editId="2D28E68D">
                <wp:simplePos x="0" y="0"/>
                <wp:positionH relativeFrom="column">
                  <wp:posOffset>2879421</wp:posOffset>
                </wp:positionH>
                <wp:positionV relativeFrom="paragraph">
                  <wp:posOffset>-4445</wp:posOffset>
                </wp:positionV>
                <wp:extent cx="3283889" cy="330200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83889" cy="330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6D3D36" w14:textId="77777777" w:rsidR="00BC6DE8" w:rsidRDefault="00BC6DE8" w:rsidP="00BC6D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REUSSITE POUR TOUS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475786" id="WordArt 2" o:spid="_x0000_s1027" type="#_x0000_t202" style="position:absolute;margin-left:226.75pt;margin-top:-.35pt;width:258.55pt;height: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" filled="f" stroked="f">
                <o:lock v:ext="edit" shapetype="t"/>
                <v:textbox style="mso-fit-shape-to-text:t">
                  <w:txbxContent>
                    <w:p w14:paraId="2A6D3D36" w14:textId="77777777" w:rsidR="00BC6DE8" w:rsidRDefault="00BC6DE8" w:rsidP="00BC6D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00B05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REUSSITE POUR TOUS</w:t>
                      </w:r>
                    </w:p>
                  </w:txbxContent>
                </v:textbox>
              </v:shape>
            </w:pict>
          </mc:Fallback>
        </mc:AlternateContent>
      </w:r>
      <w:r w:rsidR="00FF4AAD">
        <w:rPr>
          <w:rFonts w:ascii="Arial"/>
          <w:noProof/>
          <w:lang w:eastAsia="fr-FR"/>
        </w:rPr>
        <w:drawing>
          <wp:inline distT="0" distB="0" distL="0" distR="0" wp14:anchorId="1D73BA78" wp14:editId="42AE2136">
            <wp:extent cx="1973656" cy="1190173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64" cy="120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B27F" w14:textId="6F350052" w:rsidR="003E17D1" w:rsidRDefault="003E17D1" w:rsidP="005C3700">
      <w:pPr>
        <w:tabs>
          <w:tab w:val="left" w:pos="4820"/>
        </w:tabs>
        <w:spacing w:after="0" w:line="240" w:lineRule="auto"/>
      </w:pPr>
    </w:p>
    <w:p w14:paraId="75C00699" w14:textId="77777777" w:rsidR="00CE0BCD" w:rsidRDefault="00CE0BCD" w:rsidP="005C3700">
      <w:pPr>
        <w:tabs>
          <w:tab w:val="left" w:pos="4820"/>
        </w:tabs>
        <w:spacing w:after="0" w:line="240" w:lineRule="auto"/>
      </w:pPr>
    </w:p>
    <w:p w14:paraId="7C6499BA" w14:textId="1C301103" w:rsidR="004245E9" w:rsidRPr="005C3700" w:rsidRDefault="004245E9" w:rsidP="004245E9">
      <w:pPr>
        <w:spacing w:after="0" w:line="240" w:lineRule="auto"/>
        <w:ind w:left="3402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SGEC/2</w:t>
      </w:r>
      <w:r w:rsidR="00C4447E">
        <w:rPr>
          <w:rFonts w:ascii="Arial" w:hAnsi="Arial" w:cs="Arial"/>
          <w:sz w:val="20"/>
          <w:szCs w:val="20"/>
        </w:rPr>
        <w:t>023</w:t>
      </w:r>
      <w:r>
        <w:rPr>
          <w:rFonts w:ascii="Arial" w:hAnsi="Arial" w:cs="Arial"/>
          <w:sz w:val="20"/>
          <w:szCs w:val="20"/>
        </w:rPr>
        <w:t>/</w:t>
      </w:r>
      <w:r w:rsidR="00212CC3">
        <w:rPr>
          <w:rFonts w:ascii="Arial" w:hAnsi="Arial" w:cs="Arial"/>
          <w:sz w:val="20"/>
          <w:szCs w:val="20"/>
        </w:rPr>
        <w:t>396a</w:t>
      </w:r>
    </w:p>
    <w:p w14:paraId="6FF59A27" w14:textId="77777777" w:rsidR="00366B25" w:rsidRDefault="00366B25" w:rsidP="00366B25">
      <w:pPr>
        <w:pBdr>
          <w:bottom w:val="single" w:sz="8" w:space="1" w:color="00B050"/>
        </w:pBdr>
        <w:spacing w:after="0" w:line="240" w:lineRule="auto"/>
        <w:jc w:val="both"/>
        <w:rPr>
          <w:rFonts w:ascii="Arial" w:hAnsi="Arial" w:cs="Arial"/>
        </w:rPr>
      </w:pPr>
    </w:p>
    <w:p w14:paraId="3C27CD4B" w14:textId="77777777" w:rsidR="00366B25" w:rsidRPr="006F3DBD" w:rsidRDefault="00366B25" w:rsidP="00366B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17BD95" w14:textId="33D0C92F" w:rsidR="00F709E2" w:rsidRDefault="00F709E2" w:rsidP="00F709E2">
      <w:pPr>
        <w:rPr>
          <w:lang w:eastAsia="fr-FR"/>
        </w:rPr>
      </w:pPr>
    </w:p>
    <w:p w14:paraId="2640D8D4" w14:textId="77777777" w:rsidR="00925725" w:rsidRDefault="00925725" w:rsidP="00925725">
      <w:pPr>
        <w:pStyle w:val="Titre1"/>
      </w:pPr>
      <w:r>
        <w:t>L’ETABLISSEMENT</w:t>
      </w:r>
    </w:p>
    <w:p w14:paraId="20CB107D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9"/>
        <w:gridCol w:w="1126"/>
        <w:gridCol w:w="1135"/>
        <w:gridCol w:w="1115"/>
        <w:gridCol w:w="1113"/>
        <w:gridCol w:w="1114"/>
        <w:gridCol w:w="1126"/>
      </w:tblGrid>
      <w:tr w:rsidR="00925725" w:rsidRPr="00DE3756" w14:paraId="262A24A5" w14:textId="77777777" w:rsidTr="00A10986">
        <w:tc>
          <w:tcPr>
            <w:tcW w:w="2943" w:type="dxa"/>
          </w:tcPr>
          <w:p w14:paraId="29444C3A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Nom de l’établissement</w:t>
            </w:r>
          </w:p>
        </w:tc>
        <w:tc>
          <w:tcPr>
            <w:tcW w:w="6835" w:type="dxa"/>
            <w:gridSpan w:val="6"/>
          </w:tcPr>
          <w:p w14:paraId="3C2D051E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681D6680" w14:textId="77777777" w:rsidTr="00A10986">
        <w:tc>
          <w:tcPr>
            <w:tcW w:w="2943" w:type="dxa"/>
            <w:vAlign w:val="center"/>
          </w:tcPr>
          <w:p w14:paraId="39CC9220" w14:textId="77777777" w:rsidR="00925725" w:rsidRPr="00DE3756" w:rsidRDefault="00925725" w:rsidP="00A109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Code RNE</w:t>
            </w:r>
          </w:p>
        </w:tc>
        <w:tc>
          <w:tcPr>
            <w:tcW w:w="6835" w:type="dxa"/>
            <w:gridSpan w:val="6"/>
          </w:tcPr>
          <w:p w14:paraId="780EBAB3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2AA538D6" w14:textId="77777777" w:rsidTr="00A10986">
        <w:tc>
          <w:tcPr>
            <w:tcW w:w="2943" w:type="dxa"/>
            <w:vMerge w:val="restart"/>
            <w:vAlign w:val="center"/>
          </w:tcPr>
          <w:p w14:paraId="4AF237E8" w14:textId="77777777" w:rsidR="00925725" w:rsidRPr="00DE3756" w:rsidRDefault="00925725" w:rsidP="00A109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 xml:space="preserve">Type d’établissement </w:t>
            </w:r>
          </w:p>
        </w:tc>
        <w:tc>
          <w:tcPr>
            <w:tcW w:w="1139" w:type="dxa"/>
          </w:tcPr>
          <w:p w14:paraId="49579F57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DE3756">
              <w:rPr>
                <w:rFonts w:ascii="Arial" w:hAnsi="Arial" w:cs="Arial"/>
                <w:sz w:val="24"/>
                <w:szCs w:val="24"/>
              </w:rPr>
              <w:t>cole</w:t>
            </w:r>
          </w:p>
        </w:tc>
        <w:tc>
          <w:tcPr>
            <w:tcW w:w="1139" w:type="dxa"/>
          </w:tcPr>
          <w:p w14:paraId="4188A133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Collège</w:t>
            </w:r>
          </w:p>
        </w:tc>
        <w:tc>
          <w:tcPr>
            <w:tcW w:w="1139" w:type="dxa"/>
          </w:tcPr>
          <w:p w14:paraId="319CFE24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LG</w:t>
            </w:r>
          </w:p>
        </w:tc>
        <w:tc>
          <w:tcPr>
            <w:tcW w:w="1139" w:type="dxa"/>
          </w:tcPr>
          <w:p w14:paraId="6ECE7208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LT</w:t>
            </w:r>
          </w:p>
        </w:tc>
        <w:tc>
          <w:tcPr>
            <w:tcW w:w="1139" w:type="dxa"/>
          </w:tcPr>
          <w:p w14:paraId="00F99DA3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LP</w:t>
            </w:r>
          </w:p>
        </w:tc>
        <w:tc>
          <w:tcPr>
            <w:tcW w:w="1140" w:type="dxa"/>
          </w:tcPr>
          <w:p w14:paraId="03212C18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Autre</w:t>
            </w:r>
          </w:p>
        </w:tc>
      </w:tr>
      <w:tr w:rsidR="00925725" w:rsidRPr="00DE3756" w14:paraId="6CDF15CC" w14:textId="77777777" w:rsidTr="00A10986">
        <w:tc>
          <w:tcPr>
            <w:tcW w:w="2943" w:type="dxa"/>
            <w:vMerge/>
          </w:tcPr>
          <w:p w14:paraId="1F823DD9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9" w:type="dxa"/>
          </w:tcPr>
          <w:p w14:paraId="628B7FB0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9" w:type="dxa"/>
          </w:tcPr>
          <w:p w14:paraId="1CAE80EF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9" w:type="dxa"/>
          </w:tcPr>
          <w:p w14:paraId="6D950186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9" w:type="dxa"/>
          </w:tcPr>
          <w:p w14:paraId="0868746F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9" w:type="dxa"/>
          </w:tcPr>
          <w:p w14:paraId="2A477874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0" w:type="dxa"/>
          </w:tcPr>
          <w:p w14:paraId="12E4C17A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385CCE44" w14:textId="77777777" w:rsidTr="00A10986">
        <w:tc>
          <w:tcPr>
            <w:tcW w:w="2943" w:type="dxa"/>
          </w:tcPr>
          <w:p w14:paraId="455420F4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Adresse</w:t>
            </w:r>
          </w:p>
        </w:tc>
        <w:tc>
          <w:tcPr>
            <w:tcW w:w="6835" w:type="dxa"/>
            <w:gridSpan w:val="6"/>
          </w:tcPr>
          <w:p w14:paraId="47811592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254F37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093DAB08" w14:textId="77777777" w:rsidTr="00A10986">
        <w:tc>
          <w:tcPr>
            <w:tcW w:w="2943" w:type="dxa"/>
          </w:tcPr>
          <w:p w14:paraId="5B61E603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Code postal</w:t>
            </w:r>
          </w:p>
        </w:tc>
        <w:tc>
          <w:tcPr>
            <w:tcW w:w="6835" w:type="dxa"/>
            <w:gridSpan w:val="6"/>
          </w:tcPr>
          <w:p w14:paraId="55C1DCBA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6681FDDB" w14:textId="77777777" w:rsidTr="00A10986">
        <w:tc>
          <w:tcPr>
            <w:tcW w:w="2943" w:type="dxa"/>
          </w:tcPr>
          <w:p w14:paraId="1DD7151F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Commune</w:t>
            </w:r>
          </w:p>
        </w:tc>
        <w:tc>
          <w:tcPr>
            <w:tcW w:w="6835" w:type="dxa"/>
            <w:gridSpan w:val="6"/>
          </w:tcPr>
          <w:p w14:paraId="5F51F71D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53DECB15" w14:textId="77777777" w:rsidTr="00A10986">
        <w:tc>
          <w:tcPr>
            <w:tcW w:w="2943" w:type="dxa"/>
          </w:tcPr>
          <w:p w14:paraId="23F4B119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Académie</w:t>
            </w:r>
          </w:p>
        </w:tc>
        <w:tc>
          <w:tcPr>
            <w:tcW w:w="6835" w:type="dxa"/>
            <w:gridSpan w:val="6"/>
          </w:tcPr>
          <w:p w14:paraId="7D3ACD31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5816589A" w14:textId="77777777" w:rsidTr="00A10986">
        <w:tc>
          <w:tcPr>
            <w:tcW w:w="2943" w:type="dxa"/>
          </w:tcPr>
          <w:p w14:paraId="2521CF41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Adresse électronique</w:t>
            </w:r>
          </w:p>
        </w:tc>
        <w:tc>
          <w:tcPr>
            <w:tcW w:w="6835" w:type="dxa"/>
            <w:gridSpan w:val="6"/>
          </w:tcPr>
          <w:p w14:paraId="1D18B64D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4C83F537" w14:textId="77777777" w:rsidTr="00A10986">
        <w:tc>
          <w:tcPr>
            <w:tcW w:w="2943" w:type="dxa"/>
          </w:tcPr>
          <w:p w14:paraId="6C51E15C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Téléphone</w:t>
            </w:r>
          </w:p>
        </w:tc>
        <w:tc>
          <w:tcPr>
            <w:tcW w:w="6835" w:type="dxa"/>
            <w:gridSpan w:val="6"/>
          </w:tcPr>
          <w:p w14:paraId="1C3F8953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554630E2" w14:textId="77777777" w:rsidTr="00A10986">
        <w:tc>
          <w:tcPr>
            <w:tcW w:w="2943" w:type="dxa"/>
          </w:tcPr>
          <w:p w14:paraId="7D63246E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sz w:val="24"/>
                <w:szCs w:val="24"/>
              </w:rPr>
              <w:t>Chef d'établissement</w:t>
            </w:r>
          </w:p>
        </w:tc>
        <w:tc>
          <w:tcPr>
            <w:tcW w:w="6835" w:type="dxa"/>
            <w:gridSpan w:val="6"/>
          </w:tcPr>
          <w:p w14:paraId="5F798DEA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CE3701" w14:textId="77777777" w:rsidR="00925725" w:rsidRPr="007D756F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20E03B" w14:textId="77777777" w:rsidR="00925725" w:rsidRPr="007D756F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46FA1F" w14:textId="77777777" w:rsidR="00925725" w:rsidRDefault="00925725" w:rsidP="00925725">
      <w:pPr>
        <w:pStyle w:val="Titre1"/>
      </w:pPr>
      <w:r>
        <w:t>Nature du PROJET</w:t>
      </w:r>
    </w:p>
    <w:p w14:paraId="2500979A" w14:textId="77777777" w:rsidR="006E09C4" w:rsidRDefault="006E09C4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4024"/>
        <w:gridCol w:w="3523"/>
      </w:tblGrid>
      <w:tr w:rsidR="00925725" w:rsidRPr="00DE3756" w14:paraId="508EB5B6" w14:textId="77777777" w:rsidTr="00A10986">
        <w:tc>
          <w:tcPr>
            <w:tcW w:w="2093" w:type="dxa"/>
          </w:tcPr>
          <w:p w14:paraId="3222A64E" w14:textId="34CE86CE" w:rsidR="00925725" w:rsidRPr="00796EA5" w:rsidRDefault="006E09C4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6EA5">
              <w:rPr>
                <w:rFonts w:ascii="Arial" w:hAnsi="Arial" w:cs="Arial"/>
                <w:sz w:val="24"/>
                <w:szCs w:val="24"/>
              </w:rPr>
              <w:t>Nom du dispositif</w:t>
            </w:r>
          </w:p>
          <w:p w14:paraId="7F571FCD" w14:textId="019AFE83" w:rsidR="006E09C4" w:rsidRPr="00796EA5" w:rsidRDefault="006E09C4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85" w:type="dxa"/>
            <w:gridSpan w:val="2"/>
          </w:tcPr>
          <w:p w14:paraId="4C6BE92B" w14:textId="77777777" w:rsidR="00925725" w:rsidRPr="00796EA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DCED76" w14:textId="77777777" w:rsidR="00925725" w:rsidRPr="00796EA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3AB6C5FD" w14:textId="77777777" w:rsidTr="00A10986">
        <w:tc>
          <w:tcPr>
            <w:tcW w:w="6204" w:type="dxa"/>
            <w:gridSpan w:val="2"/>
          </w:tcPr>
          <w:p w14:paraId="0DDDEBE6" w14:textId="77777777" w:rsidR="00925725" w:rsidRPr="00796EA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6EA5">
              <w:rPr>
                <w:rFonts w:ascii="Arial" w:hAnsi="Arial" w:cs="Arial"/>
                <w:sz w:val="24"/>
                <w:szCs w:val="24"/>
              </w:rPr>
              <w:t>Besoins en moyens d’enseignement (en ETP)</w:t>
            </w:r>
          </w:p>
        </w:tc>
        <w:tc>
          <w:tcPr>
            <w:tcW w:w="3574" w:type="dxa"/>
          </w:tcPr>
          <w:p w14:paraId="15AF95CC" w14:textId="77777777" w:rsidR="00925725" w:rsidRPr="00796EA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127247" w14:textId="77777777" w:rsidR="00925725" w:rsidRPr="00796EA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1A63A6BA" w14:textId="77777777" w:rsidTr="00A10986">
        <w:tc>
          <w:tcPr>
            <w:tcW w:w="6204" w:type="dxa"/>
            <w:gridSpan w:val="2"/>
          </w:tcPr>
          <w:p w14:paraId="43811655" w14:textId="2196D4A3" w:rsidR="006E09C4" w:rsidRPr="00796EA5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6EA5">
              <w:rPr>
                <w:rFonts w:ascii="Arial" w:hAnsi="Arial" w:cs="Arial"/>
                <w:sz w:val="24"/>
                <w:szCs w:val="24"/>
              </w:rPr>
              <w:t>S’agit-il d’une première demande ?</w:t>
            </w:r>
          </w:p>
          <w:p w14:paraId="10D65D98" w14:textId="336AE9AC" w:rsidR="006E09C4" w:rsidRPr="00796EA5" w:rsidRDefault="006E09C4" w:rsidP="008676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4" w:type="dxa"/>
          </w:tcPr>
          <w:p w14:paraId="61993D5B" w14:textId="77777777" w:rsidR="0086760A" w:rsidRPr="00796EA5" w:rsidRDefault="0086760A" w:rsidP="0086760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6EA5">
              <w:rPr>
                <w:rFonts w:ascii="Arial" w:hAnsi="Arial" w:cs="Arial"/>
                <w:sz w:val="24"/>
                <w:szCs w:val="24"/>
              </w:rPr>
              <w:t>OUI            NON</w:t>
            </w:r>
          </w:p>
          <w:p w14:paraId="698B658B" w14:textId="77777777" w:rsidR="0086760A" w:rsidRPr="00796EA5" w:rsidRDefault="0086760A" w:rsidP="008676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AD14C2A" w14:textId="3C963566" w:rsidR="0086760A" w:rsidRPr="00796EA5" w:rsidRDefault="0086760A" w:rsidP="008676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796EA5">
              <w:rPr>
                <w:rFonts w:ascii="Arial" w:hAnsi="Arial" w:cs="Arial"/>
                <w:sz w:val="24"/>
                <w:szCs w:val="24"/>
              </w:rPr>
              <w:t xml:space="preserve">Si non, année de la première demande : </w:t>
            </w:r>
          </w:p>
        </w:tc>
      </w:tr>
      <w:tr w:rsidR="0086760A" w:rsidRPr="00DE3756" w14:paraId="64A26AE4" w14:textId="77777777" w:rsidTr="00A10986">
        <w:tc>
          <w:tcPr>
            <w:tcW w:w="6204" w:type="dxa"/>
            <w:gridSpan w:val="2"/>
          </w:tcPr>
          <w:p w14:paraId="7FE0150C" w14:textId="3F775E81" w:rsidR="0086760A" w:rsidRPr="00796EA5" w:rsidRDefault="0086760A" w:rsidP="0086760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96EA5">
              <w:rPr>
                <w:rFonts w:ascii="Arial" w:hAnsi="Arial" w:cs="Arial"/>
                <w:sz w:val="24"/>
                <w:szCs w:val="24"/>
              </w:rPr>
              <w:t>S’agit-il de la poursuite d’un dispositif existant pour assurer la montée pédagogique ?</w:t>
            </w:r>
          </w:p>
          <w:p w14:paraId="34A8467B" w14:textId="77777777" w:rsidR="0086760A" w:rsidRPr="00796EA5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74" w:type="dxa"/>
          </w:tcPr>
          <w:p w14:paraId="663BF155" w14:textId="77777777" w:rsidR="0086760A" w:rsidRPr="00796EA5" w:rsidRDefault="0086760A" w:rsidP="0086760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A4A032" w14:textId="3C5A109B" w:rsidR="0086760A" w:rsidRPr="00796EA5" w:rsidRDefault="0086760A" w:rsidP="0086760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6EA5">
              <w:rPr>
                <w:rFonts w:ascii="Arial" w:hAnsi="Arial" w:cs="Arial"/>
                <w:sz w:val="24"/>
                <w:szCs w:val="24"/>
              </w:rPr>
              <w:t>OUI            NON</w:t>
            </w:r>
          </w:p>
        </w:tc>
      </w:tr>
    </w:tbl>
    <w:p w14:paraId="7BFFDB46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8C04FE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3A841CB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F0C118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2C7FFA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1364D85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48CDE5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6DFF68" w14:textId="77777777" w:rsidR="00925725" w:rsidRDefault="00925725" w:rsidP="00925725">
      <w:pPr>
        <w:pStyle w:val="Titre1"/>
      </w:pPr>
      <w:r>
        <w:lastRenderedPageBreak/>
        <w:t>DESCRIPTION du PROJET</w:t>
      </w:r>
    </w:p>
    <w:p w14:paraId="2EEC329E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65E985D" w14:textId="3A50DF1B" w:rsidR="00925725" w:rsidRDefault="00925725" w:rsidP="00925725">
      <w:pPr>
        <w:pStyle w:val="Titre2"/>
      </w:pPr>
      <w:r>
        <w:t>analyse des besoins</w:t>
      </w:r>
    </w:p>
    <w:p w14:paraId="6607EDC4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25725" w:rsidRPr="00DE3756" w14:paraId="08840910" w14:textId="77777777" w:rsidTr="00A10986">
        <w:tc>
          <w:tcPr>
            <w:tcW w:w="9778" w:type="dxa"/>
          </w:tcPr>
          <w:p w14:paraId="59396B11" w14:textId="490C009E" w:rsidR="00925725" w:rsidRPr="0086760A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color w:val="4F81BD" w:themeColor="accent1"/>
                <w:sz w:val="24"/>
                <w:szCs w:val="24"/>
              </w:rPr>
            </w:pPr>
            <w:r w:rsidRPr="00DE3756">
              <w:rPr>
                <w:rFonts w:ascii="Arial" w:hAnsi="Arial" w:cs="Arial"/>
                <w:b/>
                <w:sz w:val="24"/>
                <w:szCs w:val="24"/>
              </w:rPr>
              <w:t xml:space="preserve">Publics </w:t>
            </w:r>
            <w:r w:rsidRPr="00796EA5">
              <w:rPr>
                <w:rFonts w:ascii="Arial" w:hAnsi="Arial" w:cs="Arial"/>
                <w:b/>
                <w:sz w:val="24"/>
                <w:szCs w:val="24"/>
              </w:rPr>
              <w:t>concernés</w:t>
            </w:r>
            <w:r w:rsidR="0064155D" w:rsidRPr="00796E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6760A" w:rsidRPr="00796EA5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64155D" w:rsidRPr="00796EA5">
              <w:rPr>
                <w:rFonts w:ascii="Arial" w:hAnsi="Arial" w:cs="Arial"/>
                <w:b/>
                <w:sz w:val="24"/>
                <w:szCs w:val="24"/>
              </w:rPr>
              <w:t xml:space="preserve">décrire le profil des élèves </w:t>
            </w:r>
            <w:r w:rsidR="0086760A" w:rsidRPr="00796EA5">
              <w:rPr>
                <w:rFonts w:ascii="Arial" w:hAnsi="Arial" w:cs="Arial"/>
                <w:b/>
                <w:sz w:val="24"/>
                <w:szCs w:val="24"/>
              </w:rPr>
              <w:t>concernés) :</w:t>
            </w:r>
          </w:p>
          <w:p w14:paraId="0ACD567A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512747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15CC5EE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220E1B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760A" w:rsidRPr="00DE3756" w14:paraId="459C4B7A" w14:textId="77777777" w:rsidTr="00A10986">
        <w:tc>
          <w:tcPr>
            <w:tcW w:w="9778" w:type="dxa"/>
          </w:tcPr>
          <w:p w14:paraId="49D55CB2" w14:textId="77777777" w:rsidR="0086760A" w:rsidRPr="00796EA5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96EA5">
              <w:rPr>
                <w:rFonts w:ascii="Arial" w:hAnsi="Arial" w:cs="Arial"/>
                <w:b/>
                <w:sz w:val="24"/>
                <w:szCs w:val="24"/>
              </w:rPr>
              <w:t xml:space="preserve">Opportunité pour l’établissement : </w:t>
            </w:r>
          </w:p>
          <w:p w14:paraId="7849CB1A" w14:textId="77777777" w:rsidR="0086760A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13E8B6" w14:textId="77777777" w:rsidR="0086760A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0B9664" w14:textId="77777777" w:rsidR="0086760A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0CF193" w14:textId="03D36663" w:rsidR="0086760A" w:rsidRPr="00DE3756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6760A" w:rsidRPr="00DE3756" w14:paraId="5280DCE4" w14:textId="77777777" w:rsidTr="00A10986">
        <w:tc>
          <w:tcPr>
            <w:tcW w:w="9778" w:type="dxa"/>
          </w:tcPr>
          <w:p w14:paraId="78321720" w14:textId="77777777" w:rsidR="0086760A" w:rsidRPr="00796EA5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96EA5">
              <w:rPr>
                <w:rFonts w:ascii="Arial" w:hAnsi="Arial" w:cs="Arial"/>
                <w:b/>
                <w:sz w:val="24"/>
                <w:szCs w:val="24"/>
              </w:rPr>
              <w:t xml:space="preserve">Opportunité pour le diocèse, le bassin, le réseau : </w:t>
            </w:r>
          </w:p>
          <w:p w14:paraId="531FF3E6" w14:textId="77777777" w:rsidR="0086760A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9557EE" w14:textId="77777777" w:rsidR="0086760A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E39D9C" w14:textId="77777777" w:rsidR="0086760A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F4E84E" w14:textId="3E5B1FE6" w:rsidR="0086760A" w:rsidRPr="00DE3756" w:rsidRDefault="0086760A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25725" w:rsidRPr="00DE3756" w14:paraId="7A06896C" w14:textId="77777777" w:rsidTr="00A10986">
        <w:tc>
          <w:tcPr>
            <w:tcW w:w="9778" w:type="dxa"/>
          </w:tcPr>
          <w:p w14:paraId="4C5C69FA" w14:textId="6E4D4868" w:rsidR="00925725" w:rsidRPr="006E09C4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  <w:r w:rsidRPr="00DE3756">
              <w:rPr>
                <w:rFonts w:ascii="Arial" w:hAnsi="Arial" w:cs="Arial"/>
                <w:b/>
                <w:sz w:val="24"/>
                <w:szCs w:val="24"/>
              </w:rPr>
              <w:t xml:space="preserve">Partenaires </w:t>
            </w:r>
            <w:r w:rsidR="006E09C4" w:rsidRPr="00796EA5">
              <w:rPr>
                <w:rFonts w:ascii="Arial" w:hAnsi="Arial" w:cs="Arial"/>
                <w:b/>
                <w:sz w:val="24"/>
                <w:szCs w:val="24"/>
              </w:rPr>
              <w:t>susceptibles d’être engagés dans le projet</w:t>
            </w:r>
            <w:r w:rsidR="0086760A" w:rsidRPr="00796EA5">
              <w:rPr>
                <w:rFonts w:ascii="Arial" w:hAnsi="Arial" w:cs="Arial"/>
                <w:b/>
                <w:sz w:val="24"/>
                <w:szCs w:val="24"/>
              </w:rPr>
              <w:t> :</w:t>
            </w:r>
          </w:p>
          <w:p w14:paraId="105A7A62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BA5CEA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8B7592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2A1F7B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7D2E8F8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40724C" w14:textId="77777777" w:rsidR="00925725" w:rsidRDefault="00925725" w:rsidP="00925725">
      <w:pPr>
        <w:pStyle w:val="Titre2"/>
      </w:pPr>
      <w:r>
        <w:t>Description du projet</w:t>
      </w:r>
    </w:p>
    <w:p w14:paraId="406D9F48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25725" w:rsidRPr="00DE3756" w14:paraId="60FCA036" w14:textId="77777777" w:rsidTr="00A10986">
        <w:tc>
          <w:tcPr>
            <w:tcW w:w="9778" w:type="dxa"/>
          </w:tcPr>
          <w:p w14:paraId="4884668C" w14:textId="6B1F9FE0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b/>
                <w:sz w:val="24"/>
                <w:szCs w:val="24"/>
              </w:rPr>
              <w:t>Nat</w:t>
            </w:r>
            <w:r w:rsidRPr="00796EA5">
              <w:rPr>
                <w:rFonts w:ascii="Arial" w:hAnsi="Arial" w:cs="Arial"/>
                <w:b/>
                <w:sz w:val="24"/>
                <w:szCs w:val="24"/>
              </w:rPr>
              <w:t xml:space="preserve">ure </w:t>
            </w:r>
            <w:r w:rsidR="00AF17A3" w:rsidRPr="00796EA5">
              <w:rPr>
                <w:rFonts w:ascii="Arial" w:hAnsi="Arial" w:cs="Arial"/>
                <w:b/>
                <w:sz w:val="24"/>
                <w:szCs w:val="24"/>
              </w:rPr>
              <w:t xml:space="preserve">et description </w:t>
            </w:r>
            <w:r w:rsidRPr="00796EA5">
              <w:rPr>
                <w:rFonts w:ascii="Arial" w:hAnsi="Arial" w:cs="Arial"/>
                <w:b/>
                <w:sz w:val="24"/>
                <w:szCs w:val="24"/>
              </w:rPr>
              <w:t>du dispositif</w:t>
            </w:r>
            <w:r w:rsidRPr="00796EA5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1A5ED716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6E32BF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77F1AB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AFDADAD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5727B525" w14:textId="77777777" w:rsidTr="00A10986">
        <w:tc>
          <w:tcPr>
            <w:tcW w:w="9778" w:type="dxa"/>
          </w:tcPr>
          <w:p w14:paraId="569B13B4" w14:textId="539D5121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b/>
                <w:sz w:val="24"/>
                <w:szCs w:val="24"/>
              </w:rPr>
              <w:t>Objectif</w:t>
            </w:r>
            <w:r w:rsidRPr="00796EA5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796EA5">
              <w:rPr>
                <w:rFonts w:ascii="Arial" w:hAnsi="Arial" w:cs="Arial"/>
                <w:sz w:val="24"/>
                <w:szCs w:val="24"/>
              </w:rPr>
              <w:t> :</w:t>
            </w:r>
            <w:r w:rsidR="00AF17A3" w:rsidRPr="00796EA5">
              <w:rPr>
                <w:rFonts w:ascii="Arial" w:hAnsi="Arial" w:cs="Arial"/>
                <w:sz w:val="24"/>
                <w:szCs w:val="24"/>
              </w:rPr>
              <w:t xml:space="preserve"> (pour </w:t>
            </w:r>
            <w:r w:rsidR="0086760A" w:rsidRPr="00796EA5">
              <w:rPr>
                <w:rFonts w:ascii="Arial" w:hAnsi="Arial" w:cs="Arial"/>
                <w:sz w:val="24"/>
                <w:szCs w:val="24"/>
              </w:rPr>
              <w:t>l’établissement</w:t>
            </w:r>
            <w:r w:rsidR="00AF17A3" w:rsidRPr="00796EA5">
              <w:rPr>
                <w:rFonts w:ascii="Arial" w:hAnsi="Arial" w:cs="Arial"/>
                <w:sz w:val="24"/>
                <w:szCs w:val="24"/>
              </w:rPr>
              <w:t xml:space="preserve">, pour les élèves) </w:t>
            </w:r>
          </w:p>
          <w:p w14:paraId="164FC34D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3860F7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ECDF49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A86497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5D510F88" w14:textId="77777777" w:rsidTr="00A10986">
        <w:tc>
          <w:tcPr>
            <w:tcW w:w="9778" w:type="dxa"/>
          </w:tcPr>
          <w:p w14:paraId="295D2070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DE3756">
              <w:rPr>
                <w:rFonts w:ascii="Arial" w:hAnsi="Arial" w:cs="Arial"/>
                <w:b/>
                <w:sz w:val="24"/>
                <w:szCs w:val="24"/>
              </w:rPr>
              <w:t>valuations prévues du dispositif</w:t>
            </w:r>
            <w:r w:rsidRPr="00DE3756">
              <w:rPr>
                <w:rFonts w:ascii="Arial" w:hAnsi="Arial" w:cs="Arial"/>
                <w:sz w:val="24"/>
                <w:szCs w:val="24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 xml:space="preserve"> (impacts attendus, critères envisagés …)</w:t>
            </w:r>
          </w:p>
          <w:p w14:paraId="75364C25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141476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61D7CD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801FCE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2B73" w:rsidRPr="00DE3756" w14:paraId="7282A93A" w14:textId="77777777" w:rsidTr="00A10986">
        <w:tc>
          <w:tcPr>
            <w:tcW w:w="9778" w:type="dxa"/>
          </w:tcPr>
          <w:p w14:paraId="5C8053D5" w14:textId="79CA47E4" w:rsidR="00962B73" w:rsidRDefault="00962B73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47A1E">
              <w:rPr>
                <w:rFonts w:ascii="Arial" w:hAnsi="Arial" w:cs="Arial"/>
                <w:b/>
                <w:sz w:val="24"/>
                <w:szCs w:val="24"/>
              </w:rPr>
              <w:t>Nombre d’élèves concernés par le dispositif</w:t>
            </w:r>
            <w:r w:rsidR="00C4447E" w:rsidRPr="00A47A1E">
              <w:rPr>
                <w:rFonts w:ascii="Arial" w:hAnsi="Arial" w:cs="Arial"/>
                <w:b/>
                <w:sz w:val="24"/>
                <w:szCs w:val="24"/>
              </w:rPr>
              <w:t xml:space="preserve"> et évolution envisagée</w:t>
            </w:r>
          </w:p>
          <w:p w14:paraId="6DE64C40" w14:textId="11F0A6AF" w:rsidR="00962B73" w:rsidRDefault="00962B73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374012" w14:textId="5A138870" w:rsidR="001F6D2C" w:rsidRDefault="001F6D2C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661D09" w14:textId="77777777" w:rsidR="001F6D2C" w:rsidRDefault="001F6D2C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F3369B" w14:textId="421D0219" w:rsidR="00962B73" w:rsidRDefault="00962B73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322F7DBC" w14:textId="77777777" w:rsidR="00925725" w:rsidRDefault="00925725" w:rsidP="0092572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5352B8" w14:textId="77777777" w:rsidR="00925725" w:rsidRDefault="00925725" w:rsidP="00925725">
      <w:pPr>
        <w:pStyle w:val="Titre2"/>
      </w:pPr>
      <w:r>
        <w:lastRenderedPageBreak/>
        <w:t>Les moyens nécessaires</w:t>
      </w:r>
    </w:p>
    <w:p w14:paraId="28994260" w14:textId="77777777" w:rsidR="00925725" w:rsidRDefault="00925725" w:rsidP="009257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941513" w14:textId="63006F88" w:rsidR="00925725" w:rsidRDefault="00925725" w:rsidP="0092572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E3756">
        <w:rPr>
          <w:rFonts w:ascii="Arial" w:hAnsi="Arial" w:cs="Arial"/>
          <w:b/>
          <w:sz w:val="24"/>
          <w:szCs w:val="24"/>
          <w:highlight w:val="lightGray"/>
        </w:rPr>
        <w:t xml:space="preserve">Ressources </w:t>
      </w:r>
      <w:r>
        <w:rPr>
          <w:rFonts w:ascii="Arial" w:hAnsi="Arial" w:cs="Arial"/>
          <w:b/>
          <w:sz w:val="24"/>
          <w:szCs w:val="24"/>
          <w:highlight w:val="lightGray"/>
        </w:rPr>
        <w:t>existantes</w:t>
      </w:r>
      <w:r w:rsidRPr="00DE3756">
        <w:rPr>
          <w:rFonts w:ascii="Arial" w:hAnsi="Arial" w:cs="Arial"/>
          <w:b/>
          <w:sz w:val="24"/>
          <w:szCs w:val="24"/>
          <w:highlight w:val="lightGray"/>
        </w:rPr>
        <w:t xml:space="preserve"> mobilisées</w:t>
      </w:r>
    </w:p>
    <w:p w14:paraId="3DF93638" w14:textId="77777777" w:rsidR="00925725" w:rsidRDefault="00925725" w:rsidP="0092572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25725" w:rsidRPr="00DE3756" w14:paraId="271B8A4A" w14:textId="77777777" w:rsidTr="00A10986">
        <w:tc>
          <w:tcPr>
            <w:tcW w:w="9778" w:type="dxa"/>
          </w:tcPr>
          <w:p w14:paraId="1CA1E4A7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b/>
                <w:sz w:val="24"/>
                <w:szCs w:val="24"/>
              </w:rPr>
              <w:t>Ressources humaines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DE3756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9CD9A23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9EDE6C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C7A76D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6F0AC5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FCD8F2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DE3756" w14:paraId="02D7FC36" w14:textId="77777777" w:rsidTr="00A10986">
        <w:tc>
          <w:tcPr>
            <w:tcW w:w="9778" w:type="dxa"/>
          </w:tcPr>
          <w:p w14:paraId="66951292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E3756">
              <w:rPr>
                <w:rFonts w:ascii="Arial" w:hAnsi="Arial" w:cs="Arial"/>
                <w:b/>
                <w:sz w:val="24"/>
                <w:szCs w:val="24"/>
              </w:rPr>
              <w:t>Ressources matérielles, immobilières et financières</w:t>
            </w:r>
            <w:r>
              <w:rPr>
                <w:rFonts w:ascii="Arial" w:hAnsi="Arial" w:cs="Arial"/>
                <w:sz w:val="24"/>
                <w:szCs w:val="24"/>
              </w:rPr>
              <w:t> </w:t>
            </w:r>
            <w:r w:rsidRPr="00DE3756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FF65522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2D0159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9980E2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F237DD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560A5A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F34B1B" w14:textId="77777777" w:rsidR="00925725" w:rsidRDefault="00925725" w:rsidP="00925725"/>
    <w:p w14:paraId="3A951A16" w14:textId="4539B5F5" w:rsidR="00925725" w:rsidRPr="00F31664" w:rsidRDefault="00925725" w:rsidP="00925725">
      <w:pPr>
        <w:jc w:val="center"/>
        <w:rPr>
          <w:color w:val="1F497D" w:themeColor="text2"/>
        </w:rPr>
      </w:pPr>
      <w:r>
        <w:rPr>
          <w:rFonts w:ascii="Arial" w:hAnsi="Arial" w:cs="Arial"/>
          <w:b/>
          <w:sz w:val="24"/>
          <w:szCs w:val="24"/>
          <w:highlight w:val="lightGray"/>
        </w:rPr>
        <w:t>Besoins nouveaux</w:t>
      </w:r>
      <w:r w:rsidRPr="00DE3756">
        <w:rPr>
          <w:rFonts w:ascii="Arial" w:hAnsi="Arial" w:cs="Arial"/>
          <w:b/>
          <w:sz w:val="24"/>
          <w:szCs w:val="24"/>
          <w:highlight w:val="lightGray"/>
        </w:rPr>
        <w:t xml:space="preserve"> de </w:t>
      </w:r>
      <w:r w:rsidRPr="00796EA5">
        <w:rPr>
          <w:rFonts w:ascii="Arial" w:hAnsi="Arial" w:cs="Arial"/>
          <w:b/>
          <w:sz w:val="24"/>
          <w:szCs w:val="24"/>
          <w:highlight w:val="lightGray"/>
        </w:rPr>
        <w:t>l’établissement</w:t>
      </w:r>
      <w:r w:rsidR="00F31664" w:rsidRPr="00796EA5">
        <w:rPr>
          <w:rFonts w:ascii="Arial" w:hAnsi="Arial" w:cs="Arial"/>
          <w:b/>
          <w:sz w:val="24"/>
          <w:szCs w:val="24"/>
          <w:highlight w:val="lightGray"/>
        </w:rPr>
        <w:t xml:space="preserve"> impliqués par ce projet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25725" w:rsidRPr="00DE3756" w14:paraId="59BB9A48" w14:textId="77777777" w:rsidTr="00A47A1E">
        <w:tc>
          <w:tcPr>
            <w:tcW w:w="9628" w:type="dxa"/>
          </w:tcPr>
          <w:p w14:paraId="002E5D3D" w14:textId="7296E1E5" w:rsidR="00F31664" w:rsidRPr="00796EA5" w:rsidRDefault="00F31664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47A1E">
              <w:rPr>
                <w:rFonts w:ascii="Arial" w:hAnsi="Arial" w:cs="Arial"/>
                <w:b/>
                <w:sz w:val="24"/>
                <w:szCs w:val="24"/>
              </w:rPr>
              <w:t xml:space="preserve">Organisation et répartition des heures demandées </w:t>
            </w:r>
            <w:r w:rsidR="00962B73" w:rsidRPr="00A47A1E"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spellStart"/>
            <w:r w:rsidR="00962B73" w:rsidRPr="00A47A1E">
              <w:rPr>
                <w:rFonts w:ascii="Arial" w:hAnsi="Arial" w:cs="Arial"/>
                <w:b/>
                <w:sz w:val="24"/>
                <w:szCs w:val="24"/>
              </w:rPr>
              <w:t>cf</w:t>
            </w:r>
            <w:proofErr w:type="spellEnd"/>
            <w:r w:rsidR="00962B73" w:rsidRPr="00A47A1E">
              <w:rPr>
                <w:rFonts w:ascii="Arial" w:hAnsi="Arial" w:cs="Arial"/>
                <w:b/>
                <w:sz w:val="24"/>
                <w:szCs w:val="24"/>
              </w:rPr>
              <w:t xml:space="preserve"> page 1</w:t>
            </w:r>
            <w:proofErr w:type="gramStart"/>
            <w:r w:rsidR="00962B73" w:rsidRPr="00A47A1E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Pr="00A47A1E">
              <w:rPr>
                <w:rFonts w:ascii="Arial" w:hAnsi="Arial" w:cs="Arial"/>
                <w:b/>
                <w:sz w:val="24"/>
                <w:szCs w:val="24"/>
              </w:rPr>
              <w:t xml:space="preserve">  :</w:t>
            </w:r>
            <w:proofErr w:type="gramEnd"/>
            <w:r w:rsidRPr="00796E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3B839371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BC3728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9CE2F4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1664" w:rsidRPr="00DE3756" w14:paraId="31678FE0" w14:textId="77777777" w:rsidTr="00A47A1E">
        <w:tc>
          <w:tcPr>
            <w:tcW w:w="9628" w:type="dxa"/>
          </w:tcPr>
          <w:p w14:paraId="4C82CF00" w14:textId="02CF4F83" w:rsidR="00F31664" w:rsidRPr="00C4447E" w:rsidRDefault="00F31664" w:rsidP="00F3166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4447E">
              <w:rPr>
                <w:rFonts w:ascii="Arial" w:hAnsi="Arial" w:cs="Arial"/>
                <w:b/>
                <w:sz w:val="24"/>
                <w:szCs w:val="24"/>
              </w:rPr>
              <w:t>Besoins en formation </w:t>
            </w:r>
            <w:r w:rsidR="00473542" w:rsidRPr="00C4447E">
              <w:rPr>
                <w:rFonts w:ascii="Arial" w:hAnsi="Arial" w:cs="Arial"/>
                <w:b/>
                <w:sz w:val="24"/>
                <w:szCs w:val="24"/>
              </w:rPr>
              <w:t>pour mener à bien ce projet :</w:t>
            </w:r>
          </w:p>
          <w:p w14:paraId="6DDA62AC" w14:textId="69C5A11A" w:rsidR="00F31664" w:rsidRPr="00C4447E" w:rsidRDefault="00C4447E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47A1E">
              <w:rPr>
                <w:rFonts w:ascii="Arial" w:hAnsi="Arial" w:cs="Arial"/>
                <w:b/>
                <w:sz w:val="20"/>
                <w:szCs w:val="20"/>
              </w:rPr>
              <w:t>Si dispositif relevant de l’éducation inclusive, l</w:t>
            </w:r>
            <w:r w:rsidR="003C7E4D" w:rsidRPr="00A47A1E">
              <w:rPr>
                <w:rFonts w:ascii="Arial" w:hAnsi="Arial" w:cs="Arial"/>
                <w:b/>
                <w:sz w:val="20"/>
                <w:szCs w:val="20"/>
              </w:rPr>
              <w:t xml:space="preserve">a certification </w:t>
            </w:r>
            <w:r w:rsidRPr="00A47A1E">
              <w:rPr>
                <w:rFonts w:ascii="Arial" w:hAnsi="Arial" w:cs="Arial"/>
                <w:b/>
                <w:sz w:val="20"/>
                <w:szCs w:val="20"/>
              </w:rPr>
              <w:t>CAPPEI est obligatoire</w:t>
            </w:r>
            <w:r w:rsidR="003C7E4D" w:rsidRPr="00A47A1E">
              <w:rPr>
                <w:rFonts w:ascii="Arial" w:hAnsi="Arial" w:cs="Arial"/>
                <w:b/>
                <w:sz w:val="20"/>
                <w:szCs w:val="20"/>
              </w:rPr>
              <w:t>, l’entrée en formation doit être envisagée.</w:t>
            </w:r>
          </w:p>
          <w:p w14:paraId="4F0DF8BD" w14:textId="4F2F6BFD" w:rsidR="00F31664" w:rsidRDefault="00F31664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4EB601" w14:textId="0BA93030" w:rsidR="00A1489C" w:rsidRDefault="00A1489C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AA6385" w14:textId="77777777" w:rsidR="00A1489C" w:rsidRDefault="00A1489C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334B91" w14:textId="77777777" w:rsidR="00F31664" w:rsidRDefault="00F31664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9E1A66" w14:textId="660C5C06" w:rsidR="00F31664" w:rsidRPr="00DE3756" w:rsidRDefault="00F31664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25725" w:rsidRPr="00DE3756" w14:paraId="4DAF116D" w14:textId="77777777" w:rsidTr="00A47A1E">
        <w:tc>
          <w:tcPr>
            <w:tcW w:w="9628" w:type="dxa"/>
          </w:tcPr>
          <w:p w14:paraId="0D1AAEE0" w14:textId="553E53F3" w:rsidR="00925725" w:rsidRPr="00C4447E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4447E">
              <w:rPr>
                <w:rFonts w:ascii="Arial" w:hAnsi="Arial" w:cs="Arial"/>
                <w:b/>
                <w:sz w:val="24"/>
                <w:szCs w:val="24"/>
              </w:rPr>
              <w:t>Autres ressources humaines </w:t>
            </w:r>
            <w:r w:rsidR="00F31664" w:rsidRPr="00C4447E">
              <w:rPr>
                <w:rFonts w:ascii="Arial" w:hAnsi="Arial" w:cs="Arial"/>
                <w:b/>
                <w:sz w:val="24"/>
                <w:szCs w:val="24"/>
              </w:rPr>
              <w:t>nécessaires au projet</w:t>
            </w:r>
            <w:r w:rsidR="0086760A" w:rsidRPr="00C4447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4447E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53B37E5F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2803E8CA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390664E6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4559AB63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1C10DB05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925725" w:rsidRPr="00DE3756" w14:paraId="72B2922B" w14:textId="77777777" w:rsidTr="00A47A1E">
        <w:tc>
          <w:tcPr>
            <w:tcW w:w="9628" w:type="dxa"/>
          </w:tcPr>
          <w:p w14:paraId="0D6AD0C2" w14:textId="2D616BC0" w:rsidR="00925725" w:rsidRPr="00C4447E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4447E">
              <w:rPr>
                <w:rFonts w:ascii="Arial" w:hAnsi="Arial" w:cs="Arial"/>
                <w:b/>
                <w:sz w:val="24"/>
                <w:szCs w:val="24"/>
              </w:rPr>
              <w:t>Ressources sollicitées auprès d’autres partenaires </w:t>
            </w:r>
            <w:r w:rsidR="00CC5BEA" w:rsidRPr="00C4447E">
              <w:rPr>
                <w:rFonts w:ascii="Arial" w:hAnsi="Arial" w:cs="Arial"/>
                <w:b/>
                <w:sz w:val="24"/>
                <w:szCs w:val="24"/>
              </w:rPr>
              <w:t>et liées à ce projet</w:t>
            </w:r>
            <w:r w:rsidR="0086760A" w:rsidRPr="00C4447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4447E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55D75354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  <w:p w14:paraId="40A4A7D7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  <w:p w14:paraId="07C7B348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  <w:p w14:paraId="13359246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  <w:p w14:paraId="093934FD" w14:textId="77777777" w:rsidR="00925725" w:rsidRPr="00962B73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</w:tbl>
    <w:p w14:paraId="342407B2" w14:textId="47B8ED76" w:rsidR="00925725" w:rsidRPr="00A47A1E" w:rsidRDefault="00925725" w:rsidP="00A1489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A47A1E">
        <w:rPr>
          <w:rFonts w:ascii="Arial" w:hAnsi="Arial" w:cs="Arial"/>
          <w:b/>
          <w:sz w:val="24"/>
          <w:szCs w:val="24"/>
        </w:rPr>
        <w:lastRenderedPageBreak/>
        <w:t>Compléments d’information sur l’Établissement</w:t>
      </w:r>
    </w:p>
    <w:p w14:paraId="65480BF5" w14:textId="29391ACF" w:rsidR="00925725" w:rsidRDefault="00962B73" w:rsidP="0092572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47A1E">
        <w:rPr>
          <w:rFonts w:ascii="Arial" w:hAnsi="Arial" w:cs="Arial"/>
          <w:sz w:val="24"/>
          <w:szCs w:val="24"/>
        </w:rPr>
        <w:t xml:space="preserve">Si le dispositif concerne plusieurs établissements, renseigner les informations pour </w:t>
      </w:r>
      <w:r w:rsidR="00D43BAC" w:rsidRPr="00A47A1E">
        <w:rPr>
          <w:rFonts w:ascii="Arial" w:hAnsi="Arial" w:cs="Arial"/>
          <w:sz w:val="24"/>
          <w:szCs w:val="24"/>
        </w:rPr>
        <w:t xml:space="preserve">chacun des </w:t>
      </w:r>
      <w:r w:rsidRPr="00A47A1E">
        <w:rPr>
          <w:rFonts w:ascii="Arial" w:hAnsi="Arial" w:cs="Arial"/>
          <w:sz w:val="24"/>
          <w:szCs w:val="24"/>
        </w:rPr>
        <w:t>établissements.</w:t>
      </w:r>
    </w:p>
    <w:p w14:paraId="17FF9D1C" w14:textId="77777777" w:rsidR="00925725" w:rsidRDefault="00925725" w:rsidP="00925725">
      <w:pPr>
        <w:pStyle w:val="Titre2"/>
      </w:pPr>
      <w:r>
        <w:t>La structure pédagogique de l’établissement</w:t>
      </w:r>
    </w:p>
    <w:p w14:paraId="443AEC40" w14:textId="77777777" w:rsidR="00925725" w:rsidRDefault="00925725" w:rsidP="0092572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69"/>
        <w:gridCol w:w="3328"/>
        <w:gridCol w:w="3031"/>
      </w:tblGrid>
      <w:tr w:rsidR="00CC5BEA" w14:paraId="470D8E5B" w14:textId="62CAC07C" w:rsidTr="00CC5BEA">
        <w:tc>
          <w:tcPr>
            <w:tcW w:w="3269" w:type="dxa"/>
          </w:tcPr>
          <w:p w14:paraId="6971F2FC" w14:textId="5CEA0E0C" w:rsidR="00CC5BEA" w:rsidRPr="00796EA5" w:rsidRDefault="00CC5BEA" w:rsidP="00A10986">
            <w:pPr>
              <w:jc w:val="center"/>
              <w:rPr>
                <w:highlight w:val="lightGray"/>
              </w:rPr>
            </w:pPr>
            <w:r w:rsidRPr="00796EA5">
              <w:rPr>
                <w:highlight w:val="lightGray"/>
              </w:rPr>
              <w:t>Niveau et dispositifs spécifiques</w:t>
            </w:r>
          </w:p>
          <w:p w14:paraId="23862C1E" w14:textId="6FA6B4C6" w:rsidR="00CC5BEA" w:rsidRPr="00796EA5" w:rsidRDefault="00CC5BEA" w:rsidP="00A10986">
            <w:pPr>
              <w:jc w:val="center"/>
              <w:rPr>
                <w:highlight w:val="darkGray"/>
              </w:rPr>
            </w:pPr>
          </w:p>
        </w:tc>
        <w:tc>
          <w:tcPr>
            <w:tcW w:w="3328" w:type="dxa"/>
          </w:tcPr>
          <w:p w14:paraId="6D573EB5" w14:textId="77777777" w:rsidR="00CC5BEA" w:rsidRPr="00796EA5" w:rsidRDefault="00CC5BEA" w:rsidP="00A10986">
            <w:pPr>
              <w:jc w:val="center"/>
              <w:rPr>
                <w:highlight w:val="darkGray"/>
              </w:rPr>
            </w:pPr>
            <w:r w:rsidRPr="00796EA5">
              <w:rPr>
                <w:highlight w:val="lightGray"/>
              </w:rPr>
              <w:t>Nombre de divisions</w:t>
            </w:r>
          </w:p>
        </w:tc>
        <w:tc>
          <w:tcPr>
            <w:tcW w:w="3031" w:type="dxa"/>
          </w:tcPr>
          <w:p w14:paraId="17472F30" w14:textId="145688DE" w:rsidR="00CC5BEA" w:rsidRPr="00796EA5" w:rsidRDefault="00CC5BEA" w:rsidP="00A10986">
            <w:pPr>
              <w:jc w:val="center"/>
              <w:rPr>
                <w:highlight w:val="lightGray"/>
              </w:rPr>
            </w:pPr>
            <w:r w:rsidRPr="00796EA5">
              <w:rPr>
                <w:highlight w:val="lightGray"/>
              </w:rPr>
              <w:t xml:space="preserve">Nombre d’élèves </w:t>
            </w:r>
          </w:p>
        </w:tc>
      </w:tr>
      <w:tr w:rsidR="00CC5BEA" w14:paraId="192131AB" w14:textId="20EA0B9F" w:rsidTr="00CC5BEA">
        <w:tc>
          <w:tcPr>
            <w:tcW w:w="3269" w:type="dxa"/>
          </w:tcPr>
          <w:p w14:paraId="6E1B0269" w14:textId="77777777" w:rsidR="00CC5BEA" w:rsidRDefault="00CC5BEA" w:rsidP="00A10986"/>
        </w:tc>
        <w:tc>
          <w:tcPr>
            <w:tcW w:w="3328" w:type="dxa"/>
          </w:tcPr>
          <w:p w14:paraId="1D386FAE" w14:textId="77777777" w:rsidR="00CC5BEA" w:rsidRDefault="00CC5BEA" w:rsidP="00A10986"/>
        </w:tc>
        <w:tc>
          <w:tcPr>
            <w:tcW w:w="3031" w:type="dxa"/>
          </w:tcPr>
          <w:p w14:paraId="4DCC9BAB" w14:textId="77777777" w:rsidR="00CC5BEA" w:rsidRDefault="00CC5BEA" w:rsidP="00A10986"/>
        </w:tc>
      </w:tr>
      <w:tr w:rsidR="00CC5BEA" w14:paraId="3B587CEC" w14:textId="3D7CBED8" w:rsidTr="00CC5BEA">
        <w:tc>
          <w:tcPr>
            <w:tcW w:w="3269" w:type="dxa"/>
          </w:tcPr>
          <w:p w14:paraId="297B1D3A" w14:textId="77777777" w:rsidR="00CC5BEA" w:rsidRDefault="00CC5BEA" w:rsidP="00A10986"/>
        </w:tc>
        <w:tc>
          <w:tcPr>
            <w:tcW w:w="3328" w:type="dxa"/>
          </w:tcPr>
          <w:p w14:paraId="731D0512" w14:textId="77777777" w:rsidR="00CC5BEA" w:rsidRDefault="00CC5BEA" w:rsidP="00A10986"/>
        </w:tc>
        <w:tc>
          <w:tcPr>
            <w:tcW w:w="3031" w:type="dxa"/>
          </w:tcPr>
          <w:p w14:paraId="75B2487F" w14:textId="77777777" w:rsidR="00CC5BEA" w:rsidRDefault="00CC5BEA" w:rsidP="00A10986"/>
        </w:tc>
      </w:tr>
      <w:tr w:rsidR="00CC5BEA" w14:paraId="774DBBDB" w14:textId="53941CC8" w:rsidTr="00CC5BEA">
        <w:tc>
          <w:tcPr>
            <w:tcW w:w="3269" w:type="dxa"/>
          </w:tcPr>
          <w:p w14:paraId="4CBD4D77" w14:textId="77777777" w:rsidR="00CC5BEA" w:rsidRDefault="00CC5BEA" w:rsidP="00A10986"/>
        </w:tc>
        <w:tc>
          <w:tcPr>
            <w:tcW w:w="3328" w:type="dxa"/>
          </w:tcPr>
          <w:p w14:paraId="15519F02" w14:textId="77777777" w:rsidR="00CC5BEA" w:rsidRDefault="00CC5BEA" w:rsidP="00A10986"/>
        </w:tc>
        <w:tc>
          <w:tcPr>
            <w:tcW w:w="3031" w:type="dxa"/>
          </w:tcPr>
          <w:p w14:paraId="74210D2E" w14:textId="77777777" w:rsidR="00CC5BEA" w:rsidRDefault="00CC5BEA" w:rsidP="00A10986"/>
        </w:tc>
      </w:tr>
      <w:tr w:rsidR="00CC5BEA" w14:paraId="7BD7F7D1" w14:textId="33038676" w:rsidTr="00CC5BEA">
        <w:tc>
          <w:tcPr>
            <w:tcW w:w="3269" w:type="dxa"/>
          </w:tcPr>
          <w:p w14:paraId="7C2CC03C" w14:textId="77777777" w:rsidR="00CC5BEA" w:rsidRDefault="00CC5BEA" w:rsidP="00A10986"/>
        </w:tc>
        <w:tc>
          <w:tcPr>
            <w:tcW w:w="3328" w:type="dxa"/>
          </w:tcPr>
          <w:p w14:paraId="5BD7AB6A" w14:textId="77777777" w:rsidR="00CC5BEA" w:rsidRDefault="00CC5BEA" w:rsidP="00A10986"/>
        </w:tc>
        <w:tc>
          <w:tcPr>
            <w:tcW w:w="3031" w:type="dxa"/>
          </w:tcPr>
          <w:p w14:paraId="294A344F" w14:textId="77777777" w:rsidR="00CC5BEA" w:rsidRDefault="00CC5BEA" w:rsidP="00A10986"/>
        </w:tc>
      </w:tr>
      <w:tr w:rsidR="00CC5BEA" w14:paraId="4069D922" w14:textId="1EC59391" w:rsidTr="00CC5BEA">
        <w:tc>
          <w:tcPr>
            <w:tcW w:w="3269" w:type="dxa"/>
          </w:tcPr>
          <w:p w14:paraId="274B05DD" w14:textId="77777777" w:rsidR="00CC5BEA" w:rsidRDefault="00CC5BEA" w:rsidP="00A10986"/>
        </w:tc>
        <w:tc>
          <w:tcPr>
            <w:tcW w:w="3328" w:type="dxa"/>
          </w:tcPr>
          <w:p w14:paraId="042CA95C" w14:textId="77777777" w:rsidR="00CC5BEA" w:rsidRDefault="00CC5BEA" w:rsidP="00A10986"/>
        </w:tc>
        <w:tc>
          <w:tcPr>
            <w:tcW w:w="3031" w:type="dxa"/>
          </w:tcPr>
          <w:p w14:paraId="1CBAE57D" w14:textId="77777777" w:rsidR="00CC5BEA" w:rsidRDefault="00CC5BEA" w:rsidP="00A10986"/>
        </w:tc>
      </w:tr>
      <w:tr w:rsidR="00CC5BEA" w14:paraId="476BAD5E" w14:textId="4902AEA6" w:rsidTr="00CC5BEA">
        <w:tc>
          <w:tcPr>
            <w:tcW w:w="3269" w:type="dxa"/>
          </w:tcPr>
          <w:p w14:paraId="37BBB55C" w14:textId="77777777" w:rsidR="00CC5BEA" w:rsidRDefault="00CC5BEA" w:rsidP="00A10986"/>
        </w:tc>
        <w:tc>
          <w:tcPr>
            <w:tcW w:w="3328" w:type="dxa"/>
          </w:tcPr>
          <w:p w14:paraId="37295341" w14:textId="77777777" w:rsidR="00CC5BEA" w:rsidRDefault="00CC5BEA" w:rsidP="00A10986"/>
        </w:tc>
        <w:tc>
          <w:tcPr>
            <w:tcW w:w="3031" w:type="dxa"/>
          </w:tcPr>
          <w:p w14:paraId="06F2DFAA" w14:textId="77777777" w:rsidR="00CC5BEA" w:rsidRDefault="00CC5BEA" w:rsidP="00A10986"/>
        </w:tc>
      </w:tr>
      <w:tr w:rsidR="00CC5BEA" w14:paraId="61B725A2" w14:textId="2E7B2991" w:rsidTr="00CC5BEA">
        <w:tc>
          <w:tcPr>
            <w:tcW w:w="3269" w:type="dxa"/>
          </w:tcPr>
          <w:p w14:paraId="08E6D74D" w14:textId="77777777" w:rsidR="00CC5BEA" w:rsidRDefault="00CC5BEA" w:rsidP="00A10986"/>
        </w:tc>
        <w:tc>
          <w:tcPr>
            <w:tcW w:w="3328" w:type="dxa"/>
          </w:tcPr>
          <w:p w14:paraId="1ADE6AE2" w14:textId="77777777" w:rsidR="00CC5BEA" w:rsidRDefault="00CC5BEA" w:rsidP="00A10986"/>
        </w:tc>
        <w:tc>
          <w:tcPr>
            <w:tcW w:w="3031" w:type="dxa"/>
          </w:tcPr>
          <w:p w14:paraId="45F66AFB" w14:textId="77777777" w:rsidR="00CC5BEA" w:rsidRDefault="00CC5BEA" w:rsidP="00A10986"/>
        </w:tc>
      </w:tr>
      <w:tr w:rsidR="00CC5BEA" w14:paraId="73DFBE5B" w14:textId="1972E7B8" w:rsidTr="00CC5BEA">
        <w:tc>
          <w:tcPr>
            <w:tcW w:w="3269" w:type="dxa"/>
          </w:tcPr>
          <w:p w14:paraId="4A2BA745" w14:textId="77777777" w:rsidR="00CC5BEA" w:rsidRDefault="00CC5BEA" w:rsidP="00A10986"/>
        </w:tc>
        <w:tc>
          <w:tcPr>
            <w:tcW w:w="3328" w:type="dxa"/>
          </w:tcPr>
          <w:p w14:paraId="07BCDFBB" w14:textId="77777777" w:rsidR="00CC5BEA" w:rsidRDefault="00CC5BEA" w:rsidP="00A10986"/>
        </w:tc>
        <w:tc>
          <w:tcPr>
            <w:tcW w:w="3031" w:type="dxa"/>
          </w:tcPr>
          <w:p w14:paraId="68302AB9" w14:textId="77777777" w:rsidR="00CC5BEA" w:rsidRDefault="00CC5BEA" w:rsidP="00A10986"/>
        </w:tc>
      </w:tr>
      <w:tr w:rsidR="00CC5BEA" w14:paraId="710916EC" w14:textId="1AE3F3D8" w:rsidTr="00CC5BEA">
        <w:tc>
          <w:tcPr>
            <w:tcW w:w="3269" w:type="dxa"/>
          </w:tcPr>
          <w:p w14:paraId="69969674" w14:textId="77777777" w:rsidR="00CC5BEA" w:rsidRDefault="00CC5BEA" w:rsidP="00A10986"/>
        </w:tc>
        <w:tc>
          <w:tcPr>
            <w:tcW w:w="3328" w:type="dxa"/>
          </w:tcPr>
          <w:p w14:paraId="5116C179" w14:textId="77777777" w:rsidR="00CC5BEA" w:rsidRDefault="00CC5BEA" w:rsidP="00A10986"/>
        </w:tc>
        <w:tc>
          <w:tcPr>
            <w:tcW w:w="3031" w:type="dxa"/>
          </w:tcPr>
          <w:p w14:paraId="360E69E1" w14:textId="77777777" w:rsidR="00CC5BEA" w:rsidRDefault="00CC5BEA" w:rsidP="00A10986"/>
        </w:tc>
      </w:tr>
      <w:tr w:rsidR="00CC5BEA" w14:paraId="546D2263" w14:textId="6200B05B" w:rsidTr="00962B73">
        <w:tc>
          <w:tcPr>
            <w:tcW w:w="3269" w:type="dxa"/>
            <w:vAlign w:val="center"/>
          </w:tcPr>
          <w:p w14:paraId="04C13F05" w14:textId="55DB59A9" w:rsidR="00CC5BEA" w:rsidRPr="00A47A1E" w:rsidRDefault="00962B73" w:rsidP="00962B73">
            <w:pPr>
              <w:jc w:val="right"/>
              <w:rPr>
                <w:b/>
              </w:rPr>
            </w:pPr>
            <w:r w:rsidRPr="00A47A1E">
              <w:rPr>
                <w:b/>
              </w:rPr>
              <w:t>TOTAL</w:t>
            </w:r>
          </w:p>
        </w:tc>
        <w:tc>
          <w:tcPr>
            <w:tcW w:w="3328" w:type="dxa"/>
          </w:tcPr>
          <w:p w14:paraId="049B49DC" w14:textId="77777777" w:rsidR="00CC5BEA" w:rsidRPr="00A47A1E" w:rsidRDefault="00CC5BEA" w:rsidP="00A10986"/>
        </w:tc>
        <w:tc>
          <w:tcPr>
            <w:tcW w:w="3031" w:type="dxa"/>
          </w:tcPr>
          <w:p w14:paraId="4F7A882C" w14:textId="77777777" w:rsidR="00CC5BEA" w:rsidRDefault="00CC5BEA" w:rsidP="00A10986"/>
        </w:tc>
      </w:tr>
    </w:tbl>
    <w:p w14:paraId="79CD02E8" w14:textId="77777777" w:rsidR="00925725" w:rsidRDefault="00925725" w:rsidP="00925725"/>
    <w:p w14:paraId="743A49B5" w14:textId="5AA775F7" w:rsidR="00925725" w:rsidRDefault="00925725" w:rsidP="00925725">
      <w:pPr>
        <w:pStyle w:val="Titre2"/>
      </w:pPr>
      <w:r>
        <w:t>Les effectifs et leur évolution</w:t>
      </w:r>
      <w:r w:rsidR="00C4447E">
        <w:t xml:space="preserve"> depuis 5 ans</w:t>
      </w:r>
    </w:p>
    <w:p w14:paraId="7B2A9FB5" w14:textId="77777777" w:rsidR="00925725" w:rsidRDefault="00925725" w:rsidP="0092572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3685"/>
      </w:tblGrid>
      <w:tr w:rsidR="00925725" w14:paraId="083C37F5" w14:textId="77777777" w:rsidTr="00A10986">
        <w:tc>
          <w:tcPr>
            <w:tcW w:w="2093" w:type="dxa"/>
          </w:tcPr>
          <w:p w14:paraId="2D3DE5CE" w14:textId="77777777" w:rsidR="00925725" w:rsidRPr="00043828" w:rsidRDefault="00925725" w:rsidP="00A10986">
            <w:pPr>
              <w:jc w:val="center"/>
              <w:rPr>
                <w:highlight w:val="lightGray"/>
              </w:rPr>
            </w:pPr>
            <w:r w:rsidRPr="00043828">
              <w:rPr>
                <w:highlight w:val="lightGray"/>
              </w:rPr>
              <w:t>Année</w:t>
            </w:r>
          </w:p>
        </w:tc>
        <w:tc>
          <w:tcPr>
            <w:tcW w:w="3685" w:type="dxa"/>
          </w:tcPr>
          <w:p w14:paraId="3AA5DDD6" w14:textId="0C19CF26" w:rsidR="00925725" w:rsidRPr="00875AF1" w:rsidRDefault="00925725" w:rsidP="00A10986">
            <w:pPr>
              <w:jc w:val="center"/>
              <w:rPr>
                <w:color w:val="1F497D" w:themeColor="text2"/>
                <w:highlight w:val="lightGray"/>
              </w:rPr>
            </w:pPr>
            <w:r w:rsidRPr="00043828">
              <w:rPr>
                <w:highlight w:val="lightGray"/>
              </w:rPr>
              <w:t>Nombre d’élèves de l’établissement</w:t>
            </w:r>
            <w:r w:rsidR="00875AF1">
              <w:rPr>
                <w:highlight w:val="lightGray"/>
              </w:rPr>
              <w:t xml:space="preserve"> </w:t>
            </w:r>
            <w:r w:rsidR="00875AF1" w:rsidRPr="00796EA5">
              <w:rPr>
                <w:highlight w:val="lightGray"/>
              </w:rPr>
              <w:t xml:space="preserve">tous niveaux confondus </w:t>
            </w:r>
          </w:p>
        </w:tc>
      </w:tr>
      <w:tr w:rsidR="00925725" w14:paraId="6FA7C3A2" w14:textId="77777777" w:rsidTr="00A10986">
        <w:tc>
          <w:tcPr>
            <w:tcW w:w="2093" w:type="dxa"/>
          </w:tcPr>
          <w:p w14:paraId="093B63FC" w14:textId="77777777" w:rsidR="00925725" w:rsidRDefault="00925725" w:rsidP="00A10986">
            <w:r>
              <w:t>N</w:t>
            </w:r>
          </w:p>
        </w:tc>
        <w:tc>
          <w:tcPr>
            <w:tcW w:w="3685" w:type="dxa"/>
          </w:tcPr>
          <w:p w14:paraId="467773F1" w14:textId="77777777" w:rsidR="00925725" w:rsidRDefault="00925725" w:rsidP="00A10986"/>
        </w:tc>
      </w:tr>
      <w:tr w:rsidR="00925725" w14:paraId="147C01C0" w14:textId="77777777" w:rsidTr="00A10986">
        <w:tc>
          <w:tcPr>
            <w:tcW w:w="2093" w:type="dxa"/>
          </w:tcPr>
          <w:p w14:paraId="12090AF3" w14:textId="77777777" w:rsidR="00925725" w:rsidRDefault="00925725" w:rsidP="00A10986">
            <w:r>
              <w:t>N-1</w:t>
            </w:r>
          </w:p>
        </w:tc>
        <w:tc>
          <w:tcPr>
            <w:tcW w:w="3685" w:type="dxa"/>
          </w:tcPr>
          <w:p w14:paraId="7FF5D1BB" w14:textId="77777777" w:rsidR="00925725" w:rsidRDefault="00925725" w:rsidP="00A10986"/>
        </w:tc>
      </w:tr>
      <w:tr w:rsidR="00925725" w14:paraId="7C133EC0" w14:textId="77777777" w:rsidTr="00A10986">
        <w:tc>
          <w:tcPr>
            <w:tcW w:w="2093" w:type="dxa"/>
          </w:tcPr>
          <w:p w14:paraId="745BDE51" w14:textId="77777777" w:rsidR="00925725" w:rsidRDefault="00925725" w:rsidP="00A10986">
            <w:r>
              <w:t>N-2</w:t>
            </w:r>
          </w:p>
        </w:tc>
        <w:tc>
          <w:tcPr>
            <w:tcW w:w="3685" w:type="dxa"/>
          </w:tcPr>
          <w:p w14:paraId="036CB2C7" w14:textId="77777777" w:rsidR="00925725" w:rsidRDefault="00925725" w:rsidP="00A10986"/>
        </w:tc>
      </w:tr>
      <w:tr w:rsidR="00925725" w14:paraId="6EE27ABD" w14:textId="77777777" w:rsidTr="00A10986">
        <w:tc>
          <w:tcPr>
            <w:tcW w:w="2093" w:type="dxa"/>
          </w:tcPr>
          <w:p w14:paraId="095B5060" w14:textId="77777777" w:rsidR="00925725" w:rsidRDefault="00925725" w:rsidP="00A10986">
            <w:r>
              <w:t>N-3</w:t>
            </w:r>
          </w:p>
        </w:tc>
        <w:tc>
          <w:tcPr>
            <w:tcW w:w="3685" w:type="dxa"/>
          </w:tcPr>
          <w:p w14:paraId="0F2739D6" w14:textId="77777777" w:rsidR="00925725" w:rsidRDefault="00925725" w:rsidP="00A10986"/>
        </w:tc>
      </w:tr>
      <w:tr w:rsidR="00925725" w14:paraId="63566FFC" w14:textId="77777777" w:rsidTr="00A10986">
        <w:tc>
          <w:tcPr>
            <w:tcW w:w="2093" w:type="dxa"/>
          </w:tcPr>
          <w:p w14:paraId="018BA71D" w14:textId="77777777" w:rsidR="00925725" w:rsidRDefault="00925725" w:rsidP="00A10986">
            <w:r>
              <w:t>N-4</w:t>
            </w:r>
          </w:p>
        </w:tc>
        <w:tc>
          <w:tcPr>
            <w:tcW w:w="3685" w:type="dxa"/>
          </w:tcPr>
          <w:p w14:paraId="6596C026" w14:textId="77777777" w:rsidR="00925725" w:rsidRDefault="00925725" w:rsidP="00A10986"/>
        </w:tc>
      </w:tr>
      <w:tr w:rsidR="00925725" w14:paraId="6E9DD96F" w14:textId="77777777" w:rsidTr="00A10986">
        <w:tc>
          <w:tcPr>
            <w:tcW w:w="2093" w:type="dxa"/>
          </w:tcPr>
          <w:p w14:paraId="0612F75C" w14:textId="77777777" w:rsidR="00925725" w:rsidRDefault="00925725" w:rsidP="00A10986">
            <w:r>
              <w:t>N-5</w:t>
            </w:r>
          </w:p>
        </w:tc>
        <w:tc>
          <w:tcPr>
            <w:tcW w:w="3685" w:type="dxa"/>
          </w:tcPr>
          <w:p w14:paraId="20A82B9D" w14:textId="77777777" w:rsidR="00925725" w:rsidRDefault="00925725" w:rsidP="00A10986"/>
        </w:tc>
      </w:tr>
    </w:tbl>
    <w:p w14:paraId="38AB6864" w14:textId="77777777" w:rsidR="00925725" w:rsidRDefault="00925725" w:rsidP="00925725"/>
    <w:p w14:paraId="22D0A1EA" w14:textId="77777777" w:rsidR="00925725" w:rsidRDefault="00925725" w:rsidP="00925725"/>
    <w:p w14:paraId="38E062D4" w14:textId="77777777" w:rsidR="00925725" w:rsidRDefault="00925725" w:rsidP="00925725">
      <w:pPr>
        <w:pStyle w:val="Titre2"/>
      </w:pPr>
      <w:r>
        <w:lastRenderedPageBreak/>
        <w:t>Le public scolaire</w:t>
      </w:r>
    </w:p>
    <w:p w14:paraId="133C2A2C" w14:textId="2F8E9376" w:rsidR="00925725" w:rsidRPr="00AE1E16" w:rsidRDefault="00875AF1" w:rsidP="00925725">
      <w:pPr>
        <w:rPr>
          <w:rFonts w:ascii="Arial" w:hAnsi="Arial" w:cs="Arial"/>
          <w:sz w:val="24"/>
          <w:szCs w:val="24"/>
        </w:rPr>
      </w:pPr>
      <w:r w:rsidRPr="00AE1E16">
        <w:rPr>
          <w:rFonts w:ascii="Arial" w:hAnsi="Arial" w:cs="Arial"/>
          <w:sz w:val="24"/>
          <w:szCs w:val="24"/>
        </w:rPr>
        <w:t>Éléments impératifs à renseigner pour justifier des moyens demandés pour cela aller sur le site APAE</w:t>
      </w:r>
    </w:p>
    <w:p w14:paraId="0BBBE538" w14:textId="231FAEF2" w:rsidR="00962B73" w:rsidRPr="00AE1E16" w:rsidRDefault="00962B73" w:rsidP="00925725">
      <w:pPr>
        <w:rPr>
          <w:rFonts w:ascii="Arial" w:hAnsi="Arial" w:cs="Arial"/>
          <w:sz w:val="24"/>
          <w:szCs w:val="24"/>
        </w:rPr>
      </w:pPr>
      <w:r w:rsidRPr="00AE1E16">
        <w:rPr>
          <w:rFonts w:ascii="Arial" w:hAnsi="Arial" w:cs="Arial"/>
          <w:sz w:val="24"/>
          <w:szCs w:val="24"/>
        </w:rPr>
        <w:t xml:space="preserve">IPS de l’établissement : </w:t>
      </w:r>
    </w:p>
    <w:p w14:paraId="0022D399" w14:textId="04C50099" w:rsidR="00C4447E" w:rsidRPr="00AE1E16" w:rsidRDefault="00C4447E" w:rsidP="00925725">
      <w:pPr>
        <w:rPr>
          <w:rFonts w:ascii="Arial" w:hAnsi="Arial" w:cs="Arial"/>
          <w:sz w:val="24"/>
          <w:szCs w:val="24"/>
        </w:rPr>
      </w:pPr>
      <w:r w:rsidRPr="00AE1E16">
        <w:rPr>
          <w:rFonts w:ascii="Arial" w:hAnsi="Arial" w:cs="Arial"/>
          <w:sz w:val="24"/>
          <w:szCs w:val="24"/>
        </w:rPr>
        <w:t xml:space="preserve">Ecart type : </w:t>
      </w:r>
    </w:p>
    <w:p w14:paraId="206C08E3" w14:textId="05E75D87" w:rsidR="00962B73" w:rsidRPr="00AE1E16" w:rsidRDefault="00962B73" w:rsidP="00925725">
      <w:pPr>
        <w:rPr>
          <w:rFonts w:ascii="Arial" w:hAnsi="Arial" w:cs="Arial"/>
          <w:sz w:val="24"/>
          <w:szCs w:val="24"/>
        </w:rPr>
      </w:pPr>
      <w:r w:rsidRPr="00AE1E16">
        <w:rPr>
          <w:rFonts w:ascii="Arial" w:hAnsi="Arial" w:cs="Arial"/>
          <w:sz w:val="24"/>
          <w:szCs w:val="24"/>
        </w:rPr>
        <w:t xml:space="preserve">IPS de </w:t>
      </w:r>
      <w:r w:rsidR="00A47A1E" w:rsidRPr="00AE1E16">
        <w:rPr>
          <w:rFonts w:ascii="Arial" w:hAnsi="Arial" w:cs="Arial"/>
          <w:sz w:val="24"/>
          <w:szCs w:val="24"/>
        </w:rPr>
        <w:t>l’académie (</w:t>
      </w:r>
      <w:r w:rsidR="009578FE" w:rsidRPr="00AE1E16">
        <w:rPr>
          <w:rFonts w:ascii="Arial" w:hAnsi="Arial" w:cs="Arial"/>
          <w:sz w:val="24"/>
          <w:szCs w:val="24"/>
        </w:rPr>
        <w:t xml:space="preserve">public + privé) </w:t>
      </w:r>
      <w:r w:rsidRPr="00AE1E16">
        <w:rPr>
          <w:rFonts w:ascii="Arial" w:hAnsi="Arial" w:cs="Arial"/>
          <w:sz w:val="24"/>
          <w:szCs w:val="24"/>
        </w:rPr>
        <w:t>:</w:t>
      </w:r>
    </w:p>
    <w:p w14:paraId="1B6FD43F" w14:textId="04C5D9A3" w:rsidR="00962B73" w:rsidRPr="00AE1E16" w:rsidRDefault="00962B73" w:rsidP="00925725">
      <w:pPr>
        <w:rPr>
          <w:rFonts w:ascii="Arial" w:hAnsi="Arial" w:cs="Arial"/>
          <w:sz w:val="24"/>
          <w:szCs w:val="24"/>
        </w:rPr>
      </w:pPr>
      <w:r w:rsidRPr="00AE1E16">
        <w:rPr>
          <w:rFonts w:ascii="Arial" w:hAnsi="Arial" w:cs="Arial"/>
          <w:sz w:val="24"/>
          <w:szCs w:val="24"/>
        </w:rPr>
        <w:t xml:space="preserve">IPS du </w:t>
      </w:r>
      <w:r w:rsidR="00A47A1E" w:rsidRPr="00AE1E16">
        <w:rPr>
          <w:rFonts w:ascii="Arial" w:hAnsi="Arial" w:cs="Arial"/>
          <w:sz w:val="24"/>
          <w:szCs w:val="24"/>
        </w:rPr>
        <w:t>département (</w:t>
      </w:r>
      <w:r w:rsidR="009578FE" w:rsidRPr="00AE1E16">
        <w:rPr>
          <w:rFonts w:ascii="Arial" w:hAnsi="Arial" w:cs="Arial"/>
          <w:sz w:val="24"/>
          <w:szCs w:val="24"/>
        </w:rPr>
        <w:t xml:space="preserve">public + privé) </w:t>
      </w:r>
      <w:r w:rsidRPr="00AE1E16">
        <w:rPr>
          <w:rFonts w:ascii="Arial" w:hAnsi="Arial" w:cs="Arial"/>
          <w:sz w:val="24"/>
          <w:szCs w:val="24"/>
        </w:rPr>
        <w:t xml:space="preserve">: </w:t>
      </w:r>
    </w:p>
    <w:p w14:paraId="6E184AB3" w14:textId="28703FA3" w:rsidR="00C4447E" w:rsidRPr="00796EA5" w:rsidRDefault="00C4447E" w:rsidP="0092572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25"/>
        <w:gridCol w:w="4803"/>
      </w:tblGrid>
      <w:tr w:rsidR="00925725" w14:paraId="5CD90822" w14:textId="77777777" w:rsidTr="00A10986">
        <w:tc>
          <w:tcPr>
            <w:tcW w:w="4889" w:type="dxa"/>
          </w:tcPr>
          <w:p w14:paraId="062A9495" w14:textId="0B439E13" w:rsidR="00925725" w:rsidRPr="00AE1E16" w:rsidRDefault="00366B25" w:rsidP="00C4447E">
            <w:pPr>
              <w:jc w:val="center"/>
              <w:rPr>
                <w:rFonts w:ascii="Arial" w:hAnsi="Arial" w:cs="Arial"/>
                <w:sz w:val="24"/>
                <w:szCs w:val="24"/>
                <w:highlight w:val="lightGray"/>
              </w:rPr>
            </w:pPr>
            <w:r w:rsidRPr="00AE1E16">
              <w:rPr>
                <w:rFonts w:ascii="Arial" w:hAnsi="Arial" w:cs="Arial"/>
                <w:sz w:val="24"/>
                <w:szCs w:val="24"/>
                <w:highlight w:val="lightGray"/>
              </w:rPr>
              <w:t xml:space="preserve">Distribution par </w:t>
            </w:r>
            <w:r w:rsidR="00C4447E" w:rsidRPr="00AE1E16">
              <w:rPr>
                <w:rFonts w:ascii="Arial" w:hAnsi="Arial" w:cs="Arial"/>
                <w:sz w:val="24"/>
                <w:szCs w:val="24"/>
                <w:highlight w:val="lightGray"/>
              </w:rPr>
              <w:t>PCS</w:t>
            </w:r>
            <w:r w:rsidR="00925725" w:rsidRPr="00AE1E16">
              <w:rPr>
                <w:rFonts w:ascii="Arial" w:hAnsi="Arial" w:cs="Arial"/>
                <w:sz w:val="24"/>
                <w:szCs w:val="24"/>
                <w:highlight w:val="lightGray"/>
              </w:rPr>
              <w:t xml:space="preserve"> regroupées</w:t>
            </w:r>
          </w:p>
        </w:tc>
        <w:tc>
          <w:tcPr>
            <w:tcW w:w="4889" w:type="dxa"/>
          </w:tcPr>
          <w:p w14:paraId="2A92CD41" w14:textId="77777777" w:rsidR="00925725" w:rsidRPr="00AE1E16" w:rsidRDefault="00925725" w:rsidP="00A10986">
            <w:pPr>
              <w:jc w:val="center"/>
              <w:rPr>
                <w:rFonts w:ascii="Arial" w:hAnsi="Arial" w:cs="Arial"/>
                <w:sz w:val="24"/>
                <w:szCs w:val="24"/>
                <w:highlight w:val="lightGray"/>
              </w:rPr>
            </w:pPr>
            <w:r w:rsidRPr="00AE1E16">
              <w:rPr>
                <w:rFonts w:ascii="Arial" w:hAnsi="Arial" w:cs="Arial"/>
                <w:sz w:val="24"/>
                <w:szCs w:val="24"/>
                <w:highlight w:val="lightGray"/>
              </w:rPr>
              <w:t>En %</w:t>
            </w:r>
          </w:p>
        </w:tc>
      </w:tr>
      <w:tr w:rsidR="00925725" w14:paraId="4CCA675C" w14:textId="77777777" w:rsidTr="00A10986">
        <w:tc>
          <w:tcPr>
            <w:tcW w:w="4889" w:type="dxa"/>
          </w:tcPr>
          <w:p w14:paraId="0D19F22C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Cadres supérieurs et enseignants</w:t>
            </w:r>
          </w:p>
        </w:tc>
        <w:tc>
          <w:tcPr>
            <w:tcW w:w="4889" w:type="dxa"/>
          </w:tcPr>
          <w:p w14:paraId="376C3217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14:paraId="38A8926E" w14:textId="77777777" w:rsidTr="00A10986">
        <w:tc>
          <w:tcPr>
            <w:tcW w:w="4889" w:type="dxa"/>
          </w:tcPr>
          <w:p w14:paraId="0BEC0772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Cadres moyens</w:t>
            </w:r>
          </w:p>
        </w:tc>
        <w:tc>
          <w:tcPr>
            <w:tcW w:w="4889" w:type="dxa"/>
          </w:tcPr>
          <w:p w14:paraId="78E65DC7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14:paraId="161B6855" w14:textId="77777777" w:rsidTr="00A10986">
        <w:tc>
          <w:tcPr>
            <w:tcW w:w="4889" w:type="dxa"/>
          </w:tcPr>
          <w:p w14:paraId="3606589C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Employés, artisans, commerçants et agriculteurs</w:t>
            </w:r>
          </w:p>
        </w:tc>
        <w:tc>
          <w:tcPr>
            <w:tcW w:w="4889" w:type="dxa"/>
          </w:tcPr>
          <w:p w14:paraId="2C821990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14:paraId="139A1AC6" w14:textId="77777777" w:rsidTr="00A10986">
        <w:tc>
          <w:tcPr>
            <w:tcW w:w="4889" w:type="dxa"/>
          </w:tcPr>
          <w:p w14:paraId="347E2F24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Ouvriers et inactifs</w:t>
            </w:r>
          </w:p>
        </w:tc>
        <w:tc>
          <w:tcPr>
            <w:tcW w:w="4889" w:type="dxa"/>
          </w:tcPr>
          <w:p w14:paraId="67E33CA3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14:paraId="4750CFC2" w14:textId="77777777" w:rsidTr="00A10986">
        <w:tc>
          <w:tcPr>
            <w:tcW w:w="4889" w:type="dxa"/>
          </w:tcPr>
          <w:p w14:paraId="1A01E471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Non renseignées</w:t>
            </w:r>
          </w:p>
        </w:tc>
        <w:tc>
          <w:tcPr>
            <w:tcW w:w="4889" w:type="dxa"/>
          </w:tcPr>
          <w:p w14:paraId="55A5739A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3F2623" w14:textId="77777777" w:rsidR="00925725" w:rsidRPr="007244FB" w:rsidRDefault="00925725" w:rsidP="009257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  <w:lang w:eastAsia="fr-FR"/>
        </w:rPr>
      </w:pPr>
      <w:r w:rsidRPr="007244FB">
        <w:rPr>
          <w:rFonts w:ascii="Arial" w:hAnsi="Arial" w:cs="Arial"/>
          <w:b/>
          <w:bCs/>
          <w:i/>
          <w:sz w:val="18"/>
          <w:szCs w:val="18"/>
          <w:lang w:eastAsia="fr-FR"/>
        </w:rPr>
        <w:t>Catégorie des cadres supérieurs et enseignants</w:t>
      </w:r>
      <w:r w:rsidRPr="007244FB">
        <w:rPr>
          <w:rFonts w:ascii="Arial" w:hAnsi="Arial" w:cs="Arial"/>
          <w:i/>
          <w:sz w:val="18"/>
          <w:szCs w:val="18"/>
          <w:lang w:eastAsia="fr-FR"/>
        </w:rPr>
        <w:t xml:space="preserve"> : professions libérales ; cadres de la fonction publique ; professeurs et assimilés ; professions de l'information, des arts et du spectacle ; cadres administratifs et commerciaux d'entreprise ; ingénieurs ; cadres techniques d'entreprise ; instituteurs et assimilés ; chefs d'entreprise de dix salariés ou plus.</w:t>
      </w:r>
    </w:p>
    <w:p w14:paraId="4BA6CC54" w14:textId="77777777" w:rsidR="00925725" w:rsidRPr="007244FB" w:rsidRDefault="00925725" w:rsidP="009257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  <w:lang w:eastAsia="fr-FR"/>
        </w:rPr>
      </w:pPr>
      <w:r w:rsidRPr="007244FB">
        <w:rPr>
          <w:rFonts w:ascii="Arial" w:hAnsi="Arial" w:cs="Arial"/>
          <w:b/>
          <w:bCs/>
          <w:i/>
          <w:sz w:val="18"/>
          <w:szCs w:val="18"/>
          <w:lang w:eastAsia="fr-FR"/>
        </w:rPr>
        <w:t>Catégorie des cadres moyens</w:t>
      </w:r>
      <w:r w:rsidRPr="007244FB">
        <w:rPr>
          <w:rFonts w:ascii="Arial" w:hAnsi="Arial" w:cs="Arial"/>
          <w:i/>
          <w:sz w:val="18"/>
          <w:szCs w:val="18"/>
          <w:lang w:eastAsia="fr-FR"/>
        </w:rPr>
        <w:t xml:space="preserve"> : professions intermédiaires de la santé et du travail social ; professions intermédiaires administratives de la fonction publique ; professions intermédiaires administratives du commerce ou des entreprises ; techniciens ; contremaîtres ; agents de maîtrise ; retraités cadres et professions intermédiaires.</w:t>
      </w:r>
    </w:p>
    <w:p w14:paraId="58F99486" w14:textId="77777777" w:rsidR="00925725" w:rsidRPr="007244FB" w:rsidRDefault="00925725" w:rsidP="009257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8"/>
          <w:szCs w:val="18"/>
          <w:lang w:eastAsia="fr-FR"/>
        </w:rPr>
      </w:pPr>
      <w:r w:rsidRPr="007244FB">
        <w:rPr>
          <w:rFonts w:ascii="Arial" w:hAnsi="Arial" w:cs="Arial"/>
          <w:b/>
          <w:bCs/>
          <w:i/>
          <w:sz w:val="18"/>
          <w:szCs w:val="18"/>
          <w:lang w:eastAsia="fr-FR"/>
        </w:rPr>
        <w:t>Catégorie des employés, artisans, commerçants et agriculteurs</w:t>
      </w:r>
      <w:r w:rsidRPr="007244FB">
        <w:rPr>
          <w:rFonts w:ascii="Arial" w:hAnsi="Arial" w:cs="Arial"/>
          <w:i/>
          <w:sz w:val="18"/>
          <w:szCs w:val="18"/>
          <w:lang w:eastAsia="fr-FR"/>
        </w:rPr>
        <w:t xml:space="preserve"> : agriculteurs-exploitants ; artisans ; commerçants et assimilés ; employés civils ; agents de service de la fonction publique ; policiers et militaires ; employés administratifs d'entreprise ; employés de commerce ; personnels des services directs aux particuliers ; retraités agriculteurs-exploitants ; retraités artisans, commerçants ou chefs d'entreprise.</w:t>
      </w:r>
    </w:p>
    <w:p w14:paraId="79C3B9A2" w14:textId="55C61DB7" w:rsidR="00925725" w:rsidRDefault="00925725" w:rsidP="00925725">
      <w:pPr>
        <w:rPr>
          <w:rFonts w:ascii="Arial" w:hAnsi="Arial" w:cs="Arial"/>
          <w:i/>
          <w:sz w:val="18"/>
          <w:szCs w:val="18"/>
          <w:lang w:eastAsia="fr-FR"/>
        </w:rPr>
      </w:pPr>
      <w:r w:rsidRPr="007244FB">
        <w:rPr>
          <w:rFonts w:ascii="Arial" w:hAnsi="Arial" w:cs="Arial"/>
          <w:b/>
          <w:bCs/>
          <w:i/>
          <w:sz w:val="18"/>
          <w:szCs w:val="18"/>
          <w:lang w:eastAsia="fr-FR"/>
        </w:rPr>
        <w:t>Catégorie des ouvriers et inactifs</w:t>
      </w:r>
      <w:r w:rsidRPr="007244FB">
        <w:rPr>
          <w:rFonts w:ascii="Arial" w:hAnsi="Arial" w:cs="Arial"/>
          <w:i/>
          <w:sz w:val="18"/>
          <w:szCs w:val="18"/>
          <w:lang w:eastAsia="fr-FR"/>
        </w:rPr>
        <w:t xml:space="preserve"> : ouvriers qualifiés ; ouvriers non-qualifiés ; ouvriers agricoles ; retraités employés ou ouvriers ; chômeurs n'ayant jamais travaillé ; personnes sans activité professionnelle</w:t>
      </w:r>
    </w:p>
    <w:p w14:paraId="2C6EE19A" w14:textId="77777777" w:rsidR="004E4F58" w:rsidRPr="007244FB" w:rsidRDefault="004E4F58" w:rsidP="00925725">
      <w:pPr>
        <w:rPr>
          <w:i/>
          <w:sz w:val="18"/>
          <w:szCs w:val="18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4219"/>
        <w:gridCol w:w="709"/>
        <w:gridCol w:w="3856"/>
        <w:gridCol w:w="850"/>
      </w:tblGrid>
      <w:tr w:rsidR="00925725" w:rsidRPr="00AE1E16" w14:paraId="336B4355" w14:textId="77777777" w:rsidTr="004245E9">
        <w:trPr>
          <w:gridAfter w:val="2"/>
          <w:wAfter w:w="4706" w:type="dxa"/>
        </w:trPr>
        <w:tc>
          <w:tcPr>
            <w:tcW w:w="4219" w:type="dxa"/>
            <w:vAlign w:val="center"/>
          </w:tcPr>
          <w:p w14:paraId="64B57DB3" w14:textId="77777777" w:rsidR="00925725" w:rsidRPr="00AE1E16" w:rsidRDefault="00925725" w:rsidP="004245E9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Taux d’élèves boursiers</w:t>
            </w:r>
          </w:p>
        </w:tc>
        <w:tc>
          <w:tcPr>
            <w:tcW w:w="709" w:type="dxa"/>
          </w:tcPr>
          <w:p w14:paraId="21A433FD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:rsidRPr="00AE1E16" w14:paraId="6DCC4BEA" w14:textId="77777777" w:rsidTr="004245E9">
        <w:trPr>
          <w:gridAfter w:val="2"/>
          <w:wAfter w:w="4706" w:type="dxa"/>
        </w:trPr>
        <w:tc>
          <w:tcPr>
            <w:tcW w:w="4219" w:type="dxa"/>
            <w:vAlign w:val="center"/>
          </w:tcPr>
          <w:p w14:paraId="4B470A73" w14:textId="77777777" w:rsidR="00925725" w:rsidRPr="00AE1E16" w:rsidRDefault="00925725" w:rsidP="004245E9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b/>
                <w:sz w:val="24"/>
                <w:szCs w:val="24"/>
              </w:rPr>
              <w:t xml:space="preserve">Nombre </w:t>
            </w:r>
            <w:r w:rsidRPr="00AE1E16">
              <w:rPr>
                <w:rFonts w:ascii="Arial" w:hAnsi="Arial" w:cs="Arial"/>
                <w:sz w:val="24"/>
                <w:szCs w:val="24"/>
              </w:rPr>
              <w:t>de dossiers MDPH</w:t>
            </w:r>
          </w:p>
        </w:tc>
        <w:tc>
          <w:tcPr>
            <w:tcW w:w="709" w:type="dxa"/>
          </w:tcPr>
          <w:p w14:paraId="7F68AD46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D1AB7" w:rsidRPr="00AE1E16" w14:paraId="5A587C8D" w14:textId="77777777" w:rsidTr="004245E9">
        <w:trPr>
          <w:gridAfter w:val="2"/>
          <w:wAfter w:w="4706" w:type="dxa"/>
        </w:trPr>
        <w:tc>
          <w:tcPr>
            <w:tcW w:w="4219" w:type="dxa"/>
            <w:vAlign w:val="center"/>
          </w:tcPr>
          <w:p w14:paraId="25A78988" w14:textId="0AB69D72" w:rsidR="009D1AB7" w:rsidRPr="00AE1E16" w:rsidRDefault="009D1AB7" w:rsidP="004245E9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Si demande UPE2A ou poste allophone préciser le nombre d’élèves concernés</w:t>
            </w:r>
          </w:p>
        </w:tc>
        <w:tc>
          <w:tcPr>
            <w:tcW w:w="709" w:type="dxa"/>
          </w:tcPr>
          <w:p w14:paraId="2753F130" w14:textId="77777777" w:rsidR="009D1AB7" w:rsidRPr="00AE1E16" w:rsidRDefault="009D1AB7" w:rsidP="003F5B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45E9" w14:paraId="573DE552" w14:textId="2C4944DA" w:rsidTr="004245E9">
        <w:tc>
          <w:tcPr>
            <w:tcW w:w="4219" w:type="dxa"/>
            <w:vAlign w:val="center"/>
          </w:tcPr>
          <w:p w14:paraId="2DA8F932" w14:textId="38A24BF2" w:rsidR="004245E9" w:rsidRPr="00AE1E16" w:rsidRDefault="004245E9" w:rsidP="004245E9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Si demande ULIS Nombre de notifications MDPH</w:t>
            </w:r>
            <w:r w:rsidR="00962B73" w:rsidRPr="00AE1E16">
              <w:rPr>
                <w:rFonts w:ascii="Arial" w:hAnsi="Arial" w:cs="Arial"/>
                <w:sz w:val="24"/>
                <w:szCs w:val="24"/>
              </w:rPr>
              <w:t xml:space="preserve"> en prévision de cette ouverture</w:t>
            </w:r>
          </w:p>
        </w:tc>
        <w:tc>
          <w:tcPr>
            <w:tcW w:w="709" w:type="dxa"/>
          </w:tcPr>
          <w:p w14:paraId="466CCE94" w14:textId="77777777" w:rsidR="004245E9" w:rsidRPr="00AE1E16" w:rsidRDefault="004245E9" w:rsidP="004245E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vAlign w:val="center"/>
          </w:tcPr>
          <w:p w14:paraId="044C0797" w14:textId="77777777" w:rsidR="004245E9" w:rsidRPr="00AE1E16" w:rsidRDefault="004245E9" w:rsidP="004245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Nombre d’ULIS dans le bassin concerné</w:t>
            </w:r>
          </w:p>
          <w:p w14:paraId="11E322EF" w14:textId="42F402AE" w:rsidR="00962B73" w:rsidRPr="00AE1E16" w:rsidRDefault="00962B73" w:rsidP="004245E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(secteur proche)</w:t>
            </w:r>
          </w:p>
        </w:tc>
        <w:tc>
          <w:tcPr>
            <w:tcW w:w="850" w:type="dxa"/>
          </w:tcPr>
          <w:p w14:paraId="51BFE617" w14:textId="77777777" w:rsidR="004245E9" w:rsidRDefault="004245E9" w:rsidP="004245E9">
            <w:pPr>
              <w:spacing w:after="0" w:line="240" w:lineRule="auto"/>
            </w:pPr>
          </w:p>
        </w:tc>
      </w:tr>
    </w:tbl>
    <w:p w14:paraId="5DEDCE7D" w14:textId="3C13F35A" w:rsidR="0086760A" w:rsidRDefault="004245E9">
      <w:r>
        <w:t xml:space="preserve">  </w:t>
      </w:r>
    </w:p>
    <w:p w14:paraId="2E174CB4" w14:textId="77777777" w:rsidR="00C4447E" w:rsidRDefault="00C4447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9"/>
        <w:gridCol w:w="3094"/>
        <w:gridCol w:w="3015"/>
      </w:tblGrid>
      <w:tr w:rsidR="00925725" w:rsidRPr="00AE1E16" w14:paraId="46C18FA4" w14:textId="77777777" w:rsidTr="00875AF1">
        <w:tc>
          <w:tcPr>
            <w:tcW w:w="9628" w:type="dxa"/>
            <w:gridSpan w:val="3"/>
          </w:tcPr>
          <w:p w14:paraId="1AC305C8" w14:textId="329E7D8D" w:rsidR="00925725" w:rsidRPr="00AE1E16" w:rsidRDefault="00925725" w:rsidP="00A10986">
            <w:pPr>
              <w:jc w:val="center"/>
              <w:rPr>
                <w:rFonts w:ascii="Arial" w:hAnsi="Arial" w:cs="Arial"/>
                <w:sz w:val="24"/>
                <w:szCs w:val="24"/>
                <w:highlight w:val="lightGray"/>
              </w:rPr>
            </w:pPr>
            <w:r w:rsidRPr="00AE1E16">
              <w:rPr>
                <w:rFonts w:ascii="Arial" w:hAnsi="Arial" w:cs="Arial"/>
                <w:sz w:val="24"/>
                <w:szCs w:val="24"/>
                <w:highlight w:val="lightGray"/>
              </w:rPr>
              <w:t>Parcours antérieur des élèves</w:t>
            </w:r>
            <w:r w:rsidR="009D1AB7" w:rsidRPr="00AE1E16">
              <w:rPr>
                <w:rFonts w:ascii="Arial" w:hAnsi="Arial" w:cs="Arial"/>
                <w:sz w:val="24"/>
                <w:szCs w:val="24"/>
                <w:highlight w:val="lightGray"/>
              </w:rPr>
              <w:t xml:space="preserve"> </w:t>
            </w:r>
            <w:r w:rsidR="00796EA5" w:rsidRPr="00AE1E16">
              <w:rPr>
                <w:rFonts w:ascii="Arial" w:hAnsi="Arial" w:cs="Arial"/>
                <w:sz w:val="24"/>
                <w:szCs w:val="24"/>
                <w:highlight w:val="lightGray"/>
              </w:rPr>
              <w:t>selon la nomenclature du site</w:t>
            </w:r>
            <w:r w:rsidRPr="00AE1E16">
              <w:rPr>
                <w:rFonts w:ascii="Arial" w:hAnsi="Arial" w:cs="Arial"/>
                <w:i/>
                <w:sz w:val="24"/>
                <w:szCs w:val="24"/>
                <w:highlight w:val="lightGray"/>
              </w:rPr>
              <w:t xml:space="preserve"> APAE</w:t>
            </w:r>
            <w:r w:rsidRPr="00AE1E16">
              <w:rPr>
                <w:rFonts w:ascii="Arial" w:hAnsi="Arial" w:cs="Arial"/>
                <w:sz w:val="24"/>
                <w:szCs w:val="24"/>
                <w:highlight w:val="lightGray"/>
              </w:rPr>
              <w:t xml:space="preserve"> </w:t>
            </w:r>
          </w:p>
        </w:tc>
      </w:tr>
      <w:tr w:rsidR="00925725" w:rsidRPr="00AE1E16" w14:paraId="0813F19A" w14:textId="77777777" w:rsidTr="00875AF1">
        <w:tc>
          <w:tcPr>
            <w:tcW w:w="3519" w:type="dxa"/>
          </w:tcPr>
          <w:p w14:paraId="0AB05315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Taux d’élèves « en avance » à l’entrée dans l’établissement (%)</w:t>
            </w:r>
          </w:p>
        </w:tc>
        <w:tc>
          <w:tcPr>
            <w:tcW w:w="3094" w:type="dxa"/>
          </w:tcPr>
          <w:p w14:paraId="29701191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Taux d’élèves « à l’heure » à l’entrée dans l’établissement (%)</w:t>
            </w:r>
          </w:p>
        </w:tc>
        <w:tc>
          <w:tcPr>
            <w:tcW w:w="3015" w:type="dxa"/>
          </w:tcPr>
          <w:p w14:paraId="4B5E9F59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AE1E16">
              <w:rPr>
                <w:rFonts w:ascii="Arial" w:hAnsi="Arial" w:cs="Arial"/>
                <w:sz w:val="24"/>
                <w:szCs w:val="24"/>
              </w:rPr>
              <w:t>Taux d’élèves « en retard » à l’entrée dans l’établissement (%)</w:t>
            </w:r>
          </w:p>
        </w:tc>
      </w:tr>
      <w:tr w:rsidR="00925725" w:rsidRPr="00AE1E16" w14:paraId="4FC2ED42" w14:textId="77777777" w:rsidTr="00875AF1">
        <w:tc>
          <w:tcPr>
            <w:tcW w:w="3519" w:type="dxa"/>
          </w:tcPr>
          <w:p w14:paraId="00285360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4" w:type="dxa"/>
          </w:tcPr>
          <w:p w14:paraId="261346B8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5" w:type="dxa"/>
          </w:tcPr>
          <w:p w14:paraId="4C8CC734" w14:textId="77777777" w:rsidR="00925725" w:rsidRPr="00AE1E16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14CEE1" w14:textId="7FE8A7B2" w:rsidR="00925725" w:rsidRDefault="00925725" w:rsidP="00925725"/>
    <w:p w14:paraId="2D512F4F" w14:textId="3A0969A4" w:rsidR="00925725" w:rsidRPr="00796EA5" w:rsidRDefault="00265E1D" w:rsidP="009D1AB7">
      <w:r w:rsidRPr="00A47A1E">
        <w:rPr>
          <w:rFonts w:ascii="Arial" w:hAnsi="Arial" w:cs="Arial"/>
          <w:b/>
          <w:sz w:val="24"/>
          <w:szCs w:val="24"/>
        </w:rPr>
        <w:t xml:space="preserve">Autres éléments à communiquer concernant le </w:t>
      </w:r>
      <w:r w:rsidR="00925725" w:rsidRPr="00A47A1E">
        <w:rPr>
          <w:rFonts w:ascii="Arial" w:hAnsi="Arial" w:cs="Arial"/>
          <w:b/>
          <w:sz w:val="24"/>
          <w:szCs w:val="24"/>
        </w:rPr>
        <w:t xml:space="preserve">public scolaire </w:t>
      </w:r>
      <w:r w:rsidRPr="00A47A1E">
        <w:rPr>
          <w:rFonts w:ascii="Arial" w:hAnsi="Arial" w:cs="Arial"/>
          <w:b/>
          <w:sz w:val="24"/>
          <w:szCs w:val="24"/>
        </w:rPr>
        <w:t>pour lequel le dispositif est demandé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25725" w:rsidRPr="00DE3756" w14:paraId="08EFCEDC" w14:textId="77777777" w:rsidTr="00A10986">
        <w:tc>
          <w:tcPr>
            <w:tcW w:w="9778" w:type="dxa"/>
          </w:tcPr>
          <w:p w14:paraId="1E90AB90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128031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CC9936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1E9C6A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0634249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F2B1B3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980F4B" w14:textId="77777777" w:rsidR="00925725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8FA669" w14:textId="77777777" w:rsidR="00925725" w:rsidRPr="00DE3756" w:rsidRDefault="00925725" w:rsidP="00A109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DF70B0" w14:textId="77777777" w:rsidR="00925725" w:rsidRDefault="00925725" w:rsidP="00925725"/>
    <w:p w14:paraId="00F2F492" w14:textId="77777777" w:rsidR="00925725" w:rsidRDefault="00925725" w:rsidP="00925725">
      <w:pPr>
        <w:pStyle w:val="Titre2"/>
      </w:pPr>
      <w:r>
        <w:t>Les résultats aux examens (Second degré)</w:t>
      </w:r>
    </w:p>
    <w:p w14:paraId="039D366C" w14:textId="77777777" w:rsidR="00925725" w:rsidRPr="002F1953" w:rsidRDefault="00925725" w:rsidP="00925725"/>
    <w:tbl>
      <w:tblPr>
        <w:tblStyle w:val="Grilledutableau"/>
        <w:tblW w:w="9778" w:type="dxa"/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2586"/>
        <w:gridCol w:w="20"/>
        <w:gridCol w:w="1286"/>
        <w:gridCol w:w="20"/>
      </w:tblGrid>
      <w:tr w:rsidR="00925725" w14:paraId="6DC7D712" w14:textId="77777777" w:rsidTr="00A10986">
        <w:tc>
          <w:tcPr>
            <w:tcW w:w="9778" w:type="dxa"/>
            <w:gridSpan w:val="7"/>
          </w:tcPr>
          <w:p w14:paraId="413D753F" w14:textId="77777777" w:rsidR="00925725" w:rsidRPr="00345D3F" w:rsidRDefault="00925725" w:rsidP="00A10986">
            <w:pPr>
              <w:jc w:val="center"/>
              <w:rPr>
                <w:rFonts w:ascii="Arial" w:hAnsi="Arial" w:cs="Arial"/>
                <w:sz w:val="24"/>
                <w:szCs w:val="24"/>
                <w:highlight w:val="lightGray"/>
              </w:rPr>
            </w:pPr>
            <w:r w:rsidRPr="00345D3F">
              <w:rPr>
                <w:rFonts w:ascii="Arial" w:hAnsi="Arial" w:cs="Arial"/>
                <w:sz w:val="24"/>
                <w:szCs w:val="24"/>
                <w:highlight w:val="lightGray"/>
              </w:rPr>
              <w:t>Taux de réussite au baccalauréat (part de bacheliers parmi les élèves ayant passé le baccalauréat)</w:t>
            </w:r>
          </w:p>
        </w:tc>
      </w:tr>
      <w:tr w:rsidR="00925725" w:rsidRPr="00345D3F" w14:paraId="2C771C73" w14:textId="77777777" w:rsidTr="00A10986">
        <w:trPr>
          <w:gridAfter w:val="1"/>
          <w:wAfter w:w="20" w:type="dxa"/>
        </w:trPr>
        <w:tc>
          <w:tcPr>
            <w:tcW w:w="1955" w:type="dxa"/>
          </w:tcPr>
          <w:p w14:paraId="2692BEAF" w14:textId="77777777" w:rsidR="00925725" w:rsidRPr="00345D3F" w:rsidRDefault="00925725" w:rsidP="00A1098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45D3F">
              <w:rPr>
                <w:rFonts w:ascii="Arial" w:hAnsi="Arial" w:cs="Arial"/>
                <w:b/>
                <w:sz w:val="24"/>
                <w:szCs w:val="24"/>
              </w:rPr>
              <w:t>Série ou secteur d’activité</w:t>
            </w:r>
          </w:p>
        </w:tc>
        <w:tc>
          <w:tcPr>
            <w:tcW w:w="1955" w:type="dxa"/>
          </w:tcPr>
          <w:p w14:paraId="66A9FDD6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>Taux constaté (en %)</w:t>
            </w:r>
          </w:p>
        </w:tc>
        <w:tc>
          <w:tcPr>
            <w:tcW w:w="1956" w:type="dxa"/>
          </w:tcPr>
          <w:p w14:paraId="227BF8C6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 xml:space="preserve">Taux attendu par rapport à la référence nationale (en %) </w:t>
            </w:r>
            <w:r w:rsidRPr="00345D3F">
              <w:rPr>
                <w:rFonts w:ascii="Arial" w:hAnsi="Arial" w:cs="Arial"/>
                <w:i/>
                <w:sz w:val="24"/>
                <w:szCs w:val="24"/>
              </w:rPr>
              <w:t>(source APAE)</w:t>
            </w:r>
          </w:p>
        </w:tc>
        <w:tc>
          <w:tcPr>
            <w:tcW w:w="2586" w:type="dxa"/>
          </w:tcPr>
          <w:p w14:paraId="09038B57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 xml:space="preserve">Valeur ajoutée </w:t>
            </w:r>
            <w:r w:rsidRPr="00345D3F">
              <w:rPr>
                <w:rFonts w:ascii="Arial" w:hAnsi="Arial" w:cs="Arial"/>
                <w:i/>
                <w:sz w:val="24"/>
                <w:szCs w:val="24"/>
              </w:rPr>
              <w:t>(source APAE)</w:t>
            </w:r>
          </w:p>
        </w:tc>
        <w:tc>
          <w:tcPr>
            <w:tcW w:w="1306" w:type="dxa"/>
            <w:gridSpan w:val="2"/>
          </w:tcPr>
          <w:p w14:paraId="6805400D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>Nombre d’élèves présents au bac</w:t>
            </w:r>
          </w:p>
        </w:tc>
      </w:tr>
      <w:tr w:rsidR="00925725" w14:paraId="74F3B341" w14:textId="77777777" w:rsidTr="00A10986">
        <w:tc>
          <w:tcPr>
            <w:tcW w:w="1955" w:type="dxa"/>
          </w:tcPr>
          <w:p w14:paraId="708B2691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5536AC2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6" w:type="dxa"/>
          </w:tcPr>
          <w:p w14:paraId="0C33657A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6" w:type="dxa"/>
            <w:gridSpan w:val="2"/>
          </w:tcPr>
          <w:p w14:paraId="2AC8BA5C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gridSpan w:val="2"/>
          </w:tcPr>
          <w:p w14:paraId="71A2285F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14:paraId="4013674F" w14:textId="77777777" w:rsidTr="00A10986">
        <w:tc>
          <w:tcPr>
            <w:tcW w:w="1955" w:type="dxa"/>
          </w:tcPr>
          <w:p w14:paraId="4430B06F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AED7ADA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6" w:type="dxa"/>
          </w:tcPr>
          <w:p w14:paraId="238EBF95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6" w:type="dxa"/>
            <w:gridSpan w:val="2"/>
          </w:tcPr>
          <w:p w14:paraId="36588E6C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gridSpan w:val="2"/>
          </w:tcPr>
          <w:p w14:paraId="7E5C9029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14:paraId="5056EE2C" w14:textId="77777777" w:rsidTr="00A10986">
        <w:tc>
          <w:tcPr>
            <w:tcW w:w="1955" w:type="dxa"/>
          </w:tcPr>
          <w:p w14:paraId="436F29A0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A9CB67E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6" w:type="dxa"/>
          </w:tcPr>
          <w:p w14:paraId="0911D1AC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6" w:type="dxa"/>
            <w:gridSpan w:val="2"/>
          </w:tcPr>
          <w:p w14:paraId="0BA57B6B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gridSpan w:val="2"/>
          </w:tcPr>
          <w:p w14:paraId="667C79BB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725" w14:paraId="60872404" w14:textId="77777777" w:rsidTr="00A10986">
        <w:tc>
          <w:tcPr>
            <w:tcW w:w="1955" w:type="dxa"/>
          </w:tcPr>
          <w:p w14:paraId="31FBF5C3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A100345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56" w:type="dxa"/>
          </w:tcPr>
          <w:p w14:paraId="435A4835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6" w:type="dxa"/>
            <w:gridSpan w:val="2"/>
          </w:tcPr>
          <w:p w14:paraId="7990E06F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6" w:type="dxa"/>
            <w:gridSpan w:val="2"/>
          </w:tcPr>
          <w:p w14:paraId="45FEF198" w14:textId="77777777" w:rsidR="00925725" w:rsidRPr="00345D3F" w:rsidRDefault="00925725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7D9874" w14:textId="4454D8E4" w:rsidR="00925725" w:rsidRPr="00345D3F" w:rsidRDefault="00925725" w:rsidP="00925725">
      <w:pPr>
        <w:pStyle w:val="NormalWeb"/>
        <w:rPr>
          <w:rFonts w:ascii="Arial" w:hAnsi="Arial" w:cs="Arial"/>
          <w:i/>
        </w:rPr>
      </w:pPr>
      <w:r w:rsidRPr="00345D3F">
        <w:rPr>
          <w:rFonts w:ascii="Arial" w:hAnsi="Arial" w:cs="Arial"/>
          <w:i/>
        </w:rPr>
        <w:t xml:space="preserve">Le taux attendu est calculé par la DEPP en tenant compte des caractéristiques de chaque </w:t>
      </w:r>
      <w:proofErr w:type="spellStart"/>
      <w:r w:rsidRPr="00345D3F">
        <w:rPr>
          <w:rFonts w:ascii="Arial" w:hAnsi="Arial" w:cs="Arial"/>
          <w:i/>
        </w:rPr>
        <w:t>élève</w:t>
      </w:r>
      <w:proofErr w:type="spellEnd"/>
      <w:r w:rsidRPr="00345D3F">
        <w:rPr>
          <w:rFonts w:ascii="Arial" w:hAnsi="Arial" w:cs="Arial"/>
          <w:i/>
        </w:rPr>
        <w:t xml:space="preserve"> (Age, origine sociale, sexe, niveau scolaire à l’entrée en seconde) et des caractéristiques de l’établissement (% d’</w:t>
      </w:r>
      <w:proofErr w:type="spellStart"/>
      <w:r w:rsidRPr="00345D3F">
        <w:rPr>
          <w:rFonts w:ascii="Arial" w:hAnsi="Arial" w:cs="Arial"/>
          <w:i/>
        </w:rPr>
        <w:t>élèves</w:t>
      </w:r>
      <w:proofErr w:type="spellEnd"/>
      <w:r w:rsidRPr="00345D3F">
        <w:rPr>
          <w:rFonts w:ascii="Arial" w:hAnsi="Arial" w:cs="Arial"/>
          <w:i/>
        </w:rPr>
        <w:t xml:space="preserve"> en retard scolaire, % d’</w:t>
      </w:r>
      <w:proofErr w:type="spellStart"/>
      <w:r w:rsidRPr="00345D3F">
        <w:rPr>
          <w:rFonts w:ascii="Arial" w:hAnsi="Arial" w:cs="Arial"/>
          <w:i/>
        </w:rPr>
        <w:t>élèves</w:t>
      </w:r>
      <w:proofErr w:type="spellEnd"/>
      <w:r w:rsidRPr="00345D3F">
        <w:rPr>
          <w:rFonts w:ascii="Arial" w:hAnsi="Arial" w:cs="Arial"/>
          <w:i/>
        </w:rPr>
        <w:t xml:space="preserve"> issus de chaque PCS, % de filles).</w:t>
      </w:r>
    </w:p>
    <w:p w14:paraId="06117FD1" w14:textId="6D606B74" w:rsidR="00C4447E" w:rsidRDefault="00C4447E" w:rsidP="00925725">
      <w:pPr>
        <w:pStyle w:val="NormalWeb"/>
        <w:rPr>
          <w:rFonts w:ascii="Calibri" w:hAnsi="Calibri"/>
          <w:i/>
        </w:rPr>
      </w:pPr>
    </w:p>
    <w:p w14:paraId="270738F4" w14:textId="77777777" w:rsidR="00C4447E" w:rsidRDefault="00C4447E" w:rsidP="00925725">
      <w:pPr>
        <w:pStyle w:val="NormalWeb"/>
        <w:rPr>
          <w:rFonts w:ascii="Calibri" w:hAnsi="Calibri"/>
          <w:i/>
        </w:rPr>
      </w:pPr>
    </w:p>
    <w:p w14:paraId="5C4E5C4D" w14:textId="77777777" w:rsidR="00925725" w:rsidRPr="009B3B2E" w:rsidRDefault="00925725" w:rsidP="00925725">
      <w:pPr>
        <w:pStyle w:val="NormalWeb"/>
        <w:rPr>
          <w:i/>
        </w:rPr>
      </w:pPr>
    </w:p>
    <w:tbl>
      <w:tblPr>
        <w:tblStyle w:val="Grilledutableau"/>
        <w:tblW w:w="9778" w:type="dxa"/>
        <w:tblLook w:val="04A0" w:firstRow="1" w:lastRow="0" w:firstColumn="1" w:lastColumn="0" w:noHBand="0" w:noVBand="1"/>
      </w:tblPr>
      <w:tblGrid>
        <w:gridCol w:w="1940"/>
        <w:gridCol w:w="2423"/>
        <w:gridCol w:w="2578"/>
        <w:gridCol w:w="1418"/>
        <w:gridCol w:w="1399"/>
        <w:gridCol w:w="20"/>
      </w:tblGrid>
      <w:tr w:rsidR="00925725" w:rsidRPr="00345D3F" w14:paraId="0B683681" w14:textId="77777777" w:rsidTr="00A10986">
        <w:tc>
          <w:tcPr>
            <w:tcW w:w="9778" w:type="dxa"/>
            <w:gridSpan w:val="6"/>
          </w:tcPr>
          <w:p w14:paraId="4537DEB9" w14:textId="77777777" w:rsidR="00925725" w:rsidRPr="00345D3F" w:rsidRDefault="00925725" w:rsidP="00A10986">
            <w:pPr>
              <w:jc w:val="center"/>
              <w:rPr>
                <w:rFonts w:ascii="Arial" w:hAnsi="Arial" w:cs="Arial"/>
                <w:sz w:val="24"/>
                <w:szCs w:val="24"/>
                <w:highlight w:val="lightGray"/>
              </w:rPr>
            </w:pPr>
            <w:r w:rsidRPr="00345D3F">
              <w:rPr>
                <w:rFonts w:ascii="Arial" w:hAnsi="Arial" w:cs="Arial"/>
                <w:sz w:val="24"/>
                <w:szCs w:val="24"/>
                <w:highlight w:val="lightGray"/>
              </w:rPr>
              <w:t>Note moyenne à l’écrit au DNB</w:t>
            </w:r>
          </w:p>
        </w:tc>
      </w:tr>
      <w:tr w:rsidR="00796EA5" w:rsidRPr="00345D3F" w14:paraId="45821AF3" w14:textId="77777777" w:rsidTr="009D1AB7">
        <w:trPr>
          <w:gridAfter w:val="1"/>
          <w:wAfter w:w="20" w:type="dxa"/>
        </w:trPr>
        <w:tc>
          <w:tcPr>
            <w:tcW w:w="1940" w:type="dxa"/>
          </w:tcPr>
          <w:p w14:paraId="380FD6FA" w14:textId="7AC55F35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>Taux de réussite en %</w:t>
            </w:r>
          </w:p>
        </w:tc>
        <w:tc>
          <w:tcPr>
            <w:tcW w:w="2423" w:type="dxa"/>
          </w:tcPr>
          <w:p w14:paraId="37FF976E" w14:textId="614E0BA3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 xml:space="preserve">Valeur ajoutée/France </w:t>
            </w:r>
            <w:r w:rsidRPr="00345D3F">
              <w:rPr>
                <w:rFonts w:ascii="Arial" w:hAnsi="Arial" w:cs="Arial"/>
                <w:i/>
                <w:sz w:val="24"/>
                <w:szCs w:val="24"/>
              </w:rPr>
              <w:t>(source APAE)</w:t>
            </w:r>
          </w:p>
        </w:tc>
        <w:tc>
          <w:tcPr>
            <w:tcW w:w="2578" w:type="dxa"/>
          </w:tcPr>
          <w:p w14:paraId="63612303" w14:textId="00E26B18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>Note moyenne aux épreuves écrites</w:t>
            </w:r>
          </w:p>
        </w:tc>
        <w:tc>
          <w:tcPr>
            <w:tcW w:w="1418" w:type="dxa"/>
          </w:tcPr>
          <w:p w14:paraId="2498E213" w14:textId="77777777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>Nombre d’élèves présents au DNB</w:t>
            </w:r>
          </w:p>
        </w:tc>
        <w:tc>
          <w:tcPr>
            <w:tcW w:w="1399" w:type="dxa"/>
          </w:tcPr>
          <w:p w14:paraId="208911F1" w14:textId="394E99A1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 xml:space="preserve">Nombres d’élèves présentant le DNB pro </w:t>
            </w:r>
          </w:p>
        </w:tc>
      </w:tr>
      <w:tr w:rsidR="009D1AB7" w:rsidRPr="00345D3F" w14:paraId="178E3FD9" w14:textId="77777777" w:rsidTr="009D1AB7">
        <w:tc>
          <w:tcPr>
            <w:tcW w:w="1940" w:type="dxa"/>
          </w:tcPr>
          <w:p w14:paraId="308E1B32" w14:textId="77777777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23" w:type="dxa"/>
          </w:tcPr>
          <w:p w14:paraId="2B50B24C" w14:textId="7ED0EFD8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8" w:type="dxa"/>
          </w:tcPr>
          <w:p w14:paraId="51D4D52A" w14:textId="77777777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F93BE7" w14:textId="77777777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  <w:gridSpan w:val="2"/>
          </w:tcPr>
          <w:p w14:paraId="6D029801" w14:textId="2E18015E" w:rsidR="009D1AB7" w:rsidRPr="00345D3F" w:rsidRDefault="009D1AB7" w:rsidP="00A10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8FDD0D" w14:textId="77777777" w:rsidR="009516EC" w:rsidRPr="00345D3F" w:rsidRDefault="009516EC" w:rsidP="00925725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778" w:type="dxa"/>
        <w:tblLook w:val="04A0" w:firstRow="1" w:lastRow="0" w:firstColumn="1" w:lastColumn="0" w:noHBand="0" w:noVBand="1"/>
      </w:tblPr>
      <w:tblGrid>
        <w:gridCol w:w="3964"/>
        <w:gridCol w:w="1276"/>
        <w:gridCol w:w="3119"/>
        <w:gridCol w:w="1419"/>
      </w:tblGrid>
      <w:tr w:rsidR="00796EA5" w:rsidRPr="00345D3F" w14:paraId="467020A5" w14:textId="77777777" w:rsidTr="009516EC">
        <w:tc>
          <w:tcPr>
            <w:tcW w:w="3964" w:type="dxa"/>
            <w:vAlign w:val="center"/>
          </w:tcPr>
          <w:p w14:paraId="6B5C3261" w14:textId="3CEB1D60" w:rsidR="009516EC" w:rsidRPr="00345D3F" w:rsidRDefault="009516EC" w:rsidP="009516EC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 xml:space="preserve">Nombre d’élèves ayant présenté le CFG :                                       </w:t>
            </w:r>
          </w:p>
        </w:tc>
        <w:tc>
          <w:tcPr>
            <w:tcW w:w="1276" w:type="dxa"/>
            <w:vAlign w:val="center"/>
          </w:tcPr>
          <w:p w14:paraId="4B05A4AE" w14:textId="77777777" w:rsidR="009516EC" w:rsidRPr="00345D3F" w:rsidRDefault="009516EC" w:rsidP="009516E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328B815A" w14:textId="470599D3" w:rsidR="009516EC" w:rsidRPr="00345D3F" w:rsidRDefault="009516EC" w:rsidP="009516EC">
            <w:pPr>
              <w:rPr>
                <w:rFonts w:ascii="Arial" w:hAnsi="Arial" w:cs="Arial"/>
                <w:sz w:val="24"/>
                <w:szCs w:val="24"/>
              </w:rPr>
            </w:pPr>
            <w:r w:rsidRPr="00345D3F">
              <w:rPr>
                <w:rFonts w:ascii="Arial" w:hAnsi="Arial" w:cs="Arial"/>
                <w:sz w:val="24"/>
                <w:szCs w:val="24"/>
              </w:rPr>
              <w:t>Taux de réussite :</w:t>
            </w:r>
          </w:p>
        </w:tc>
        <w:tc>
          <w:tcPr>
            <w:tcW w:w="1419" w:type="dxa"/>
            <w:vAlign w:val="center"/>
          </w:tcPr>
          <w:p w14:paraId="2CEE20E1" w14:textId="77777777" w:rsidR="009516EC" w:rsidRPr="00345D3F" w:rsidRDefault="009516EC" w:rsidP="009516E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09C14D" w14:textId="2AA7DBCC" w:rsidR="00F846C1" w:rsidRPr="00345D3F" w:rsidRDefault="00F846C1" w:rsidP="00F846C1">
      <w:pPr>
        <w:pStyle w:val="Titre1"/>
        <w:numPr>
          <w:ilvl w:val="0"/>
          <w:numId w:val="0"/>
        </w:numPr>
        <w:rPr>
          <w:b w:val="0"/>
          <w:bCs w:val="0"/>
          <w:sz w:val="24"/>
          <w:szCs w:val="24"/>
        </w:rPr>
      </w:pPr>
    </w:p>
    <w:p w14:paraId="04A7DBDB" w14:textId="0B15F634" w:rsidR="00C4447E" w:rsidRPr="00345D3F" w:rsidRDefault="00C4447E" w:rsidP="00C4447E">
      <w:pPr>
        <w:rPr>
          <w:sz w:val="24"/>
          <w:szCs w:val="24"/>
          <w:lang w:eastAsia="fr-FR"/>
        </w:rPr>
      </w:pPr>
    </w:p>
    <w:p w14:paraId="6492D1F3" w14:textId="77777777" w:rsidR="00C4447E" w:rsidRPr="00345D3F" w:rsidRDefault="00C4447E" w:rsidP="00C4447E">
      <w:pPr>
        <w:rPr>
          <w:sz w:val="24"/>
          <w:szCs w:val="24"/>
          <w:lang w:eastAsia="fr-FR"/>
        </w:rPr>
      </w:pPr>
    </w:p>
    <w:p w14:paraId="34AA0783" w14:textId="77777777" w:rsidR="00366B25" w:rsidRDefault="00366B25" w:rsidP="00366B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du chef d'établissement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9EEEC80" w14:textId="77777777" w:rsidR="00366B25" w:rsidRDefault="00366B25" w:rsidP="00366B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et</w:t>
      </w:r>
      <w:proofErr w:type="gramEnd"/>
      <w:r>
        <w:rPr>
          <w:rFonts w:ascii="Arial" w:hAnsi="Arial" w:cs="Arial"/>
          <w:sz w:val="24"/>
          <w:szCs w:val="24"/>
        </w:rPr>
        <w:t xml:space="preserve"> cachet de l’établissement</w:t>
      </w:r>
    </w:p>
    <w:p w14:paraId="5DF3E861" w14:textId="77777777" w:rsidR="00366B25" w:rsidRPr="00345D3F" w:rsidRDefault="00366B25" w:rsidP="00366B2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69AE88" w14:textId="3AF10307" w:rsidR="00F846C1" w:rsidRPr="00345D3F" w:rsidRDefault="00F846C1" w:rsidP="00366B25">
      <w:pPr>
        <w:pStyle w:val="Titre1"/>
        <w:numPr>
          <w:ilvl w:val="0"/>
          <w:numId w:val="0"/>
        </w:numPr>
        <w:rPr>
          <w:sz w:val="24"/>
          <w:szCs w:val="24"/>
        </w:rPr>
      </w:pPr>
    </w:p>
    <w:sectPr w:rsidR="00F846C1" w:rsidRPr="00345D3F" w:rsidSect="008A1621">
      <w:footerReference w:type="default" r:id="rId12"/>
      <w:footerReference w:type="first" r:id="rId13"/>
      <w:pgSz w:w="11906" w:h="16838" w:code="9"/>
      <w:pgMar w:top="1134" w:right="1134" w:bottom="1134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F9CEE" w14:textId="77777777" w:rsidR="009A225A" w:rsidRDefault="009A225A" w:rsidP="005C3700">
      <w:pPr>
        <w:spacing w:after="0" w:line="240" w:lineRule="auto"/>
      </w:pPr>
      <w:r>
        <w:separator/>
      </w:r>
    </w:p>
  </w:endnote>
  <w:endnote w:type="continuationSeparator" w:id="0">
    <w:p w14:paraId="6EC506AC" w14:textId="77777777" w:rsidR="009A225A" w:rsidRDefault="009A225A" w:rsidP="005C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507" w14:textId="7A898593" w:rsidR="009710E8" w:rsidRPr="005C3700" w:rsidRDefault="00B8090D" w:rsidP="005C3700">
    <w:pPr>
      <w:pBdr>
        <w:top w:val="single" w:sz="4" w:space="1" w:color="00B050"/>
      </w:pBdr>
      <w:spacing w:after="0" w:line="240" w:lineRule="auto"/>
      <w:rPr>
        <w:sz w:val="16"/>
        <w:szCs w:val="16"/>
      </w:rPr>
    </w:pPr>
    <w:r>
      <w:rPr>
        <w:sz w:val="16"/>
        <w:szCs w:val="16"/>
      </w:rPr>
      <w:t>REUSSITE pour TOUS</w:t>
    </w:r>
  </w:p>
  <w:p w14:paraId="7EC5F355" w14:textId="68024411" w:rsidR="009710E8" w:rsidRPr="005C3700" w:rsidRDefault="00B8090D" w:rsidP="005C3700">
    <w:pPr>
      <w:pStyle w:val="Pieddepage"/>
      <w:spacing w:after="0" w:line="240" w:lineRule="auto"/>
      <w:rPr>
        <w:sz w:val="16"/>
        <w:szCs w:val="16"/>
      </w:rPr>
    </w:pPr>
    <w:r>
      <w:rPr>
        <w:sz w:val="16"/>
        <w:szCs w:val="16"/>
      </w:rPr>
      <w:t>Dossier de projet – Rentrée 20</w:t>
    </w:r>
    <w:r w:rsidR="00ED4EFA">
      <w:rPr>
        <w:sz w:val="16"/>
        <w:szCs w:val="16"/>
      </w:rPr>
      <w:t>2</w:t>
    </w:r>
    <w:r w:rsidR="00212CC3">
      <w:rPr>
        <w:sz w:val="16"/>
        <w:szCs w:val="16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97C5" w14:textId="5EF54070" w:rsidR="00CB4EAB" w:rsidRPr="00CB4EAB" w:rsidRDefault="00CB4EAB" w:rsidP="00CB4EAB">
    <w:pPr>
      <w:pStyle w:val="Pieddepage"/>
      <w:pBdr>
        <w:top w:val="single" w:sz="4" w:space="1" w:color="008000"/>
      </w:pBdr>
      <w:spacing w:after="0" w:line="240" w:lineRule="auto"/>
      <w:rPr>
        <w:rFonts w:cs="Calibri"/>
        <w:sz w:val="16"/>
        <w:szCs w:val="16"/>
      </w:rPr>
    </w:pPr>
    <w:r w:rsidRPr="00CB4EAB">
      <w:rPr>
        <w:rFonts w:cs="Calibri"/>
        <w:sz w:val="16"/>
        <w:szCs w:val="16"/>
      </w:rPr>
      <w:t>REUSSITE pour TOUS</w:t>
    </w:r>
  </w:p>
  <w:p w14:paraId="4540088B" w14:textId="263F8EC7" w:rsidR="00CB4EAB" w:rsidRPr="00CB4EAB" w:rsidRDefault="00CB4EAB" w:rsidP="00CB4EAB">
    <w:pPr>
      <w:pStyle w:val="Pieddepage"/>
      <w:pBdr>
        <w:top w:val="single" w:sz="4" w:space="1" w:color="008000"/>
      </w:pBdr>
      <w:spacing w:after="0" w:line="240" w:lineRule="auto"/>
      <w:rPr>
        <w:rFonts w:cs="Calibri"/>
        <w:sz w:val="16"/>
        <w:szCs w:val="16"/>
      </w:rPr>
    </w:pPr>
    <w:r w:rsidRPr="00CB4EAB">
      <w:rPr>
        <w:rFonts w:cs="Calibri"/>
        <w:sz w:val="16"/>
        <w:szCs w:val="16"/>
      </w:rPr>
      <w:t>Dossier de projet – Rentrée 202</w:t>
    </w:r>
    <w:r w:rsidR="0099283C">
      <w:rPr>
        <w:rFonts w:cs="Calibri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58B8D" w14:textId="77777777" w:rsidR="009A225A" w:rsidRDefault="009A225A" w:rsidP="005C3700">
      <w:pPr>
        <w:spacing w:after="0" w:line="240" w:lineRule="auto"/>
      </w:pPr>
      <w:r>
        <w:separator/>
      </w:r>
    </w:p>
  </w:footnote>
  <w:footnote w:type="continuationSeparator" w:id="0">
    <w:p w14:paraId="1483A7AE" w14:textId="77777777" w:rsidR="009A225A" w:rsidRDefault="009A225A" w:rsidP="005C3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4631625"/>
    <w:multiLevelType w:val="hybridMultilevel"/>
    <w:tmpl w:val="55F64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22085"/>
    <w:multiLevelType w:val="hybridMultilevel"/>
    <w:tmpl w:val="11FC53E4"/>
    <w:lvl w:ilvl="0" w:tplc="53DA42C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A0077DA"/>
    <w:multiLevelType w:val="hybridMultilevel"/>
    <w:tmpl w:val="4F886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D5B16"/>
    <w:multiLevelType w:val="hybridMultilevel"/>
    <w:tmpl w:val="64E29F42"/>
    <w:lvl w:ilvl="0" w:tplc="AFB897A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25847"/>
    <w:multiLevelType w:val="hybridMultilevel"/>
    <w:tmpl w:val="E7AC7742"/>
    <w:lvl w:ilvl="0" w:tplc="A56498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24D67"/>
    <w:multiLevelType w:val="hybridMultilevel"/>
    <w:tmpl w:val="D89C98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759FA"/>
    <w:multiLevelType w:val="hybridMultilevel"/>
    <w:tmpl w:val="1A2EB582"/>
    <w:lvl w:ilvl="0" w:tplc="D778C61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43569"/>
    <w:multiLevelType w:val="multilevel"/>
    <w:tmpl w:val="74345644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B57"/>
    <w:rsid w:val="00010AEE"/>
    <w:rsid w:val="000371E1"/>
    <w:rsid w:val="00043828"/>
    <w:rsid w:val="00052B4C"/>
    <w:rsid w:val="00090C71"/>
    <w:rsid w:val="00095256"/>
    <w:rsid w:val="0009748F"/>
    <w:rsid w:val="000B2B89"/>
    <w:rsid w:val="00132B57"/>
    <w:rsid w:val="0017008C"/>
    <w:rsid w:val="00173E26"/>
    <w:rsid w:val="00182D84"/>
    <w:rsid w:val="001A27B8"/>
    <w:rsid w:val="001D3EB3"/>
    <w:rsid w:val="001D6FF7"/>
    <w:rsid w:val="001E1E5D"/>
    <w:rsid w:val="001F6D2C"/>
    <w:rsid w:val="00212CC3"/>
    <w:rsid w:val="0023502C"/>
    <w:rsid w:val="0025696F"/>
    <w:rsid w:val="00260C22"/>
    <w:rsid w:val="00265E1D"/>
    <w:rsid w:val="002E4C29"/>
    <w:rsid w:val="002F1953"/>
    <w:rsid w:val="003007DA"/>
    <w:rsid w:val="00310664"/>
    <w:rsid w:val="003226EE"/>
    <w:rsid w:val="003370C7"/>
    <w:rsid w:val="00345D3F"/>
    <w:rsid w:val="00363429"/>
    <w:rsid w:val="00366B25"/>
    <w:rsid w:val="00380631"/>
    <w:rsid w:val="00386356"/>
    <w:rsid w:val="0038721B"/>
    <w:rsid w:val="003A0A10"/>
    <w:rsid w:val="003A6249"/>
    <w:rsid w:val="003B68B8"/>
    <w:rsid w:val="003B7CEA"/>
    <w:rsid w:val="003C4A89"/>
    <w:rsid w:val="003C7E4D"/>
    <w:rsid w:val="003E17D1"/>
    <w:rsid w:val="003E4C14"/>
    <w:rsid w:val="003F12FD"/>
    <w:rsid w:val="003F246C"/>
    <w:rsid w:val="00406B4B"/>
    <w:rsid w:val="004245E9"/>
    <w:rsid w:val="00473542"/>
    <w:rsid w:val="00474CD2"/>
    <w:rsid w:val="004C57A2"/>
    <w:rsid w:val="004D5D4F"/>
    <w:rsid w:val="004E4F58"/>
    <w:rsid w:val="00523336"/>
    <w:rsid w:val="005427B1"/>
    <w:rsid w:val="005716CD"/>
    <w:rsid w:val="0057346A"/>
    <w:rsid w:val="0058628C"/>
    <w:rsid w:val="005A2B58"/>
    <w:rsid w:val="005C3700"/>
    <w:rsid w:val="005F263C"/>
    <w:rsid w:val="00607261"/>
    <w:rsid w:val="00624B7D"/>
    <w:rsid w:val="00640FA5"/>
    <w:rsid w:val="0064155D"/>
    <w:rsid w:val="00642B52"/>
    <w:rsid w:val="00643F51"/>
    <w:rsid w:val="0065159C"/>
    <w:rsid w:val="0065209F"/>
    <w:rsid w:val="00656878"/>
    <w:rsid w:val="006C21AC"/>
    <w:rsid w:val="006C2B7D"/>
    <w:rsid w:val="006D0B09"/>
    <w:rsid w:val="006E09C4"/>
    <w:rsid w:val="006E3529"/>
    <w:rsid w:val="006F3DBD"/>
    <w:rsid w:val="006F5408"/>
    <w:rsid w:val="007075DF"/>
    <w:rsid w:val="00723A56"/>
    <w:rsid w:val="007244FB"/>
    <w:rsid w:val="0072750B"/>
    <w:rsid w:val="00750B9F"/>
    <w:rsid w:val="00756A57"/>
    <w:rsid w:val="00764620"/>
    <w:rsid w:val="00785B78"/>
    <w:rsid w:val="00791E7D"/>
    <w:rsid w:val="00796EA5"/>
    <w:rsid w:val="007A595C"/>
    <w:rsid w:val="007B3B69"/>
    <w:rsid w:val="007D756F"/>
    <w:rsid w:val="007E372A"/>
    <w:rsid w:val="007E7773"/>
    <w:rsid w:val="007F38C1"/>
    <w:rsid w:val="008227FD"/>
    <w:rsid w:val="00826774"/>
    <w:rsid w:val="008369A5"/>
    <w:rsid w:val="008668B7"/>
    <w:rsid w:val="0086760A"/>
    <w:rsid w:val="00872EA8"/>
    <w:rsid w:val="00873D1E"/>
    <w:rsid w:val="00875AF1"/>
    <w:rsid w:val="008922D8"/>
    <w:rsid w:val="008959F9"/>
    <w:rsid w:val="008A04FC"/>
    <w:rsid w:val="008A1621"/>
    <w:rsid w:val="008D07B3"/>
    <w:rsid w:val="008F4808"/>
    <w:rsid w:val="008F7592"/>
    <w:rsid w:val="0090786C"/>
    <w:rsid w:val="00925725"/>
    <w:rsid w:val="009516EC"/>
    <w:rsid w:val="00951A93"/>
    <w:rsid w:val="009578FE"/>
    <w:rsid w:val="00962B73"/>
    <w:rsid w:val="009710E8"/>
    <w:rsid w:val="0098324A"/>
    <w:rsid w:val="0099283C"/>
    <w:rsid w:val="00993C3F"/>
    <w:rsid w:val="009A225A"/>
    <w:rsid w:val="009B3B2E"/>
    <w:rsid w:val="009B7F0C"/>
    <w:rsid w:val="009C7C3F"/>
    <w:rsid w:val="009D1AB7"/>
    <w:rsid w:val="009E02F8"/>
    <w:rsid w:val="009E5A45"/>
    <w:rsid w:val="009F15B1"/>
    <w:rsid w:val="00A1489C"/>
    <w:rsid w:val="00A277AF"/>
    <w:rsid w:val="00A47A1E"/>
    <w:rsid w:val="00A81051"/>
    <w:rsid w:val="00A95055"/>
    <w:rsid w:val="00AA3CC0"/>
    <w:rsid w:val="00AA5BE3"/>
    <w:rsid w:val="00AC4538"/>
    <w:rsid w:val="00AE0641"/>
    <w:rsid w:val="00AE1E16"/>
    <w:rsid w:val="00AF1090"/>
    <w:rsid w:val="00AF17A3"/>
    <w:rsid w:val="00AF3CA3"/>
    <w:rsid w:val="00AF4DFF"/>
    <w:rsid w:val="00B12E0C"/>
    <w:rsid w:val="00B338DE"/>
    <w:rsid w:val="00B4516A"/>
    <w:rsid w:val="00B55FDC"/>
    <w:rsid w:val="00B74530"/>
    <w:rsid w:val="00B8090D"/>
    <w:rsid w:val="00BB3E3F"/>
    <w:rsid w:val="00BC6DE8"/>
    <w:rsid w:val="00BD305A"/>
    <w:rsid w:val="00BE1AA7"/>
    <w:rsid w:val="00C0696B"/>
    <w:rsid w:val="00C27742"/>
    <w:rsid w:val="00C4447E"/>
    <w:rsid w:val="00C50D03"/>
    <w:rsid w:val="00C80F6E"/>
    <w:rsid w:val="00CA5682"/>
    <w:rsid w:val="00CB4EAB"/>
    <w:rsid w:val="00CC5BEA"/>
    <w:rsid w:val="00CC61F3"/>
    <w:rsid w:val="00CD038C"/>
    <w:rsid w:val="00CE0BCD"/>
    <w:rsid w:val="00D122B9"/>
    <w:rsid w:val="00D1322B"/>
    <w:rsid w:val="00D20CFB"/>
    <w:rsid w:val="00D24E8F"/>
    <w:rsid w:val="00D337F6"/>
    <w:rsid w:val="00D43BAC"/>
    <w:rsid w:val="00D709D1"/>
    <w:rsid w:val="00DA14FC"/>
    <w:rsid w:val="00DA4E57"/>
    <w:rsid w:val="00DA74BD"/>
    <w:rsid w:val="00DD1474"/>
    <w:rsid w:val="00DE35CC"/>
    <w:rsid w:val="00DE3756"/>
    <w:rsid w:val="00DF6D4C"/>
    <w:rsid w:val="00E04D43"/>
    <w:rsid w:val="00E1359A"/>
    <w:rsid w:val="00E32BFA"/>
    <w:rsid w:val="00E34D9A"/>
    <w:rsid w:val="00E413C7"/>
    <w:rsid w:val="00E648F5"/>
    <w:rsid w:val="00E77013"/>
    <w:rsid w:val="00EA514B"/>
    <w:rsid w:val="00EC1102"/>
    <w:rsid w:val="00EC277F"/>
    <w:rsid w:val="00ED4EFA"/>
    <w:rsid w:val="00F142E6"/>
    <w:rsid w:val="00F23097"/>
    <w:rsid w:val="00F31664"/>
    <w:rsid w:val="00F553B9"/>
    <w:rsid w:val="00F66F70"/>
    <w:rsid w:val="00F709E2"/>
    <w:rsid w:val="00F846C1"/>
    <w:rsid w:val="00F86B4A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B1487B"/>
  <w15:docId w15:val="{9C939485-0314-419C-BF60-F8B931DE2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36CB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4E8F"/>
    <w:pPr>
      <w:keepNext/>
      <w:numPr>
        <w:numId w:val="1"/>
      </w:numPr>
      <w:tabs>
        <w:tab w:val="left" w:pos="1134"/>
      </w:tabs>
      <w:spacing w:before="240" w:after="60" w:line="240" w:lineRule="auto"/>
      <w:outlineLvl w:val="0"/>
    </w:pPr>
    <w:rPr>
      <w:rFonts w:ascii="Arial" w:eastAsia="Times New Roman" w:hAnsi="Arial" w:cs="Arial"/>
      <w:b/>
      <w:bCs/>
      <w:caps/>
      <w:kern w:val="32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qFormat/>
    <w:rsid w:val="00D24E8F"/>
    <w:pPr>
      <w:keepNext/>
      <w:numPr>
        <w:ilvl w:val="1"/>
        <w:numId w:val="1"/>
      </w:numPr>
      <w:spacing w:before="240" w:after="60" w:line="240" w:lineRule="auto"/>
      <w:ind w:left="828" w:hanging="431"/>
      <w:outlineLvl w:val="1"/>
    </w:pPr>
    <w:rPr>
      <w:rFonts w:ascii="Arial" w:eastAsia="Times New Roman" w:hAnsi="Arial" w:cs="Arial"/>
      <w:b/>
      <w:bCs/>
      <w:iCs/>
      <w:smallCaps/>
      <w:sz w:val="28"/>
      <w:szCs w:val="28"/>
      <w:lang w:eastAsia="fr-FR"/>
    </w:rPr>
  </w:style>
  <w:style w:type="paragraph" w:styleId="Titre3">
    <w:name w:val="heading 3"/>
    <w:basedOn w:val="Normal"/>
    <w:next w:val="Normal"/>
    <w:link w:val="Titre3Car"/>
    <w:qFormat/>
    <w:rsid w:val="00D24E8F"/>
    <w:pPr>
      <w:keepNext/>
      <w:numPr>
        <w:ilvl w:val="2"/>
        <w:numId w:val="1"/>
      </w:numPr>
      <w:tabs>
        <w:tab w:val="clear" w:pos="1440"/>
        <w:tab w:val="left" w:pos="1134"/>
      </w:tabs>
      <w:spacing w:before="240" w:after="60" w:line="240" w:lineRule="auto"/>
      <w:ind w:left="1418" w:firstLine="0"/>
      <w:outlineLvl w:val="2"/>
    </w:pPr>
    <w:rPr>
      <w:rFonts w:ascii="Arial" w:eastAsia="Times New Roman" w:hAnsi="Arial" w:cs="Arial"/>
      <w:b/>
      <w:bCs/>
      <w:i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7B19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19F0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700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nhideWhenUsed/>
    <w:rsid w:val="005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3700"/>
    <w:rPr>
      <w:sz w:val="22"/>
      <w:szCs w:val="22"/>
      <w:lang w:eastAsia="en-US"/>
    </w:rPr>
  </w:style>
  <w:style w:type="character" w:styleId="Numrodepage">
    <w:name w:val="page number"/>
    <w:basedOn w:val="Policepardfaut"/>
    <w:semiHidden/>
    <w:rsid w:val="005C3700"/>
  </w:style>
  <w:style w:type="character" w:customStyle="1" w:styleId="Titre1Car">
    <w:name w:val="Titre 1 Car"/>
    <w:basedOn w:val="Policepardfaut"/>
    <w:link w:val="Titre1"/>
    <w:rsid w:val="00D24E8F"/>
    <w:rPr>
      <w:rFonts w:ascii="Arial" w:eastAsia="Times New Roman" w:hAnsi="Arial" w:cs="Arial"/>
      <w:b/>
      <w:bCs/>
      <w:cap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D24E8F"/>
    <w:rPr>
      <w:rFonts w:ascii="Arial" w:eastAsia="Times New Roman" w:hAnsi="Arial" w:cs="Arial"/>
      <w:b/>
      <w:bCs/>
      <w:iCs/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rsid w:val="00D24E8F"/>
    <w:rPr>
      <w:rFonts w:ascii="Arial" w:eastAsia="Times New Roman" w:hAnsi="Arial" w:cs="Arial"/>
      <w:b/>
      <w:bCs/>
      <w:i/>
      <w:sz w:val="26"/>
      <w:szCs w:val="26"/>
    </w:rPr>
  </w:style>
  <w:style w:type="paragraph" w:customStyle="1" w:styleId="Paragrapheniveau2">
    <w:name w:val="Paragraphe niveau 2"/>
    <w:basedOn w:val="Normal"/>
    <w:rsid w:val="00D24E8F"/>
    <w:pPr>
      <w:spacing w:after="0" w:line="240" w:lineRule="auto"/>
      <w:ind w:left="397"/>
      <w:jc w:val="both"/>
    </w:pPr>
    <w:rPr>
      <w:rFonts w:ascii="Arial" w:eastAsia="Times New Roman" w:hAnsi="Arial" w:cs="Arial"/>
      <w:sz w:val="24"/>
      <w:szCs w:val="24"/>
      <w:lang w:eastAsia="fr-FR"/>
    </w:rPr>
  </w:style>
  <w:style w:type="paragraph" w:customStyle="1" w:styleId="Paragrapheniveau3">
    <w:name w:val="Paragraphe niveau 3"/>
    <w:basedOn w:val="Paragrapheniveau2"/>
    <w:rsid w:val="00D24E8F"/>
    <w:pPr>
      <w:ind w:left="1418"/>
    </w:pPr>
  </w:style>
  <w:style w:type="table" w:styleId="Grilledutableau">
    <w:name w:val="Table Grid"/>
    <w:basedOn w:val="TableauNormal"/>
    <w:uiPriority w:val="59"/>
    <w:rsid w:val="00523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42B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3B2E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CE0BCD"/>
  </w:style>
  <w:style w:type="character" w:customStyle="1" w:styleId="spelle">
    <w:name w:val="spelle"/>
    <w:basedOn w:val="Policepardfaut"/>
    <w:rsid w:val="00CE0BCD"/>
  </w:style>
  <w:style w:type="character" w:styleId="Marquedecommentaire">
    <w:name w:val="annotation reference"/>
    <w:basedOn w:val="Policepardfaut"/>
    <w:uiPriority w:val="99"/>
    <w:semiHidden/>
    <w:unhideWhenUsed/>
    <w:rsid w:val="001F6D2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F6D2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F6D2C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F6D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F6D2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8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3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n%20Diraison\Documents\1%20sgec\02%20Documents\01%20Mod&#232;les\1%20note%20201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FA2D2ECBB694F8B71D38451C5D801" ma:contentTypeVersion="14" ma:contentTypeDescription="Crée un document." ma:contentTypeScope="" ma:versionID="2dc911f7fc58a8661e22d985efa6c5dc">
  <xsd:schema xmlns:xsd="http://www.w3.org/2001/XMLSchema" xmlns:xs="http://www.w3.org/2001/XMLSchema" xmlns:p="http://schemas.microsoft.com/office/2006/metadata/properties" xmlns:ns3="60a3b084-535e-4e13-a6f3-4eb244bb5cfc" xmlns:ns4="b04682e1-0e10-4a5d-a49d-6a8a57578e83" targetNamespace="http://schemas.microsoft.com/office/2006/metadata/properties" ma:root="true" ma:fieldsID="19d2acf3f7a98cfc7f0f1a93be7fa527" ns3:_="" ns4:_="">
    <xsd:import namespace="60a3b084-535e-4e13-a6f3-4eb244bb5cfc"/>
    <xsd:import namespace="b04682e1-0e10-4a5d-a49d-6a8a57578e8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3b084-535e-4e13-a6f3-4eb244bb5c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Partage du hachage d’indicateur" ma:internalName="SharingHintHash" ma:readOnly="true">
      <xsd:simpleType>
        <xsd:restriction base="dms:Text"/>
      </xsd:simpleType>
    </xsd:element>
    <xsd:element name="SharedWithDetails" ma:index="1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682e1-0e10-4a5d-a49d-6a8a57578e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0DD08-B761-467C-892A-3A3EC11C04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A19E79-2ECE-4D91-82EA-735F4F8621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75C94E-51C9-421F-81F3-B4AAB04DA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3b084-535e-4e13-a6f3-4eb244bb5cfc"/>
    <ds:schemaRef ds:uri="b04682e1-0e10-4a5d-a49d-6a8a57578e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558478-C8FE-4133-A00C-045FD544F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note 2011</Template>
  <TotalTime>2</TotalTime>
  <Pages>7</Pages>
  <Words>858</Words>
  <Characters>4720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 Diraison</dc:creator>
  <cp:lastModifiedBy>Etienne TERCINIER</cp:lastModifiedBy>
  <cp:revision>2</cp:revision>
  <cp:lastPrinted>2023-04-07T09:11:00Z</cp:lastPrinted>
  <dcterms:created xsi:type="dcterms:W3CDTF">2023-04-07T14:16:00Z</dcterms:created>
  <dcterms:modified xsi:type="dcterms:W3CDTF">2023-04-07T14:16:00Z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0x0101007C7FA2D2ECBB694F8B71D38451C5D801</vt:lpwstr>
  </property>
</Properties>
</file>